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7954"/>
      </w:tblGrid>
      <w:tr w:rsidR="008369FC" w:rsidRPr="008A6F34" w14:paraId="2ADE3F4D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36DD8ABD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Prüfungsnummer</w:t>
            </w:r>
          </w:p>
        </w:tc>
        <w:tc>
          <w:tcPr>
            <w:tcW w:w="7954" w:type="dxa"/>
          </w:tcPr>
          <w:p w14:paraId="6C2036AB" w14:textId="44297CF7" w:rsidR="008369FC" w:rsidRPr="008A6F34" w:rsidRDefault="00EA6D2F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B</w:t>
            </w:r>
            <w:r w:rsidRPr="00EA6D2F">
              <w:rPr>
                <w:rStyle w:val="Fliesstext"/>
                <w:rFonts w:ascii="Verdana" w:hAnsi="Verdana"/>
                <w:sz w:val="22"/>
                <w:highlight w:val="yellow"/>
              </w:rPr>
              <w:t>itte alles</w:t>
            </w:r>
            <w:r>
              <w:rPr>
                <w:rStyle w:val="Fliesstext"/>
                <w:rFonts w:ascii="Verdana" w:hAnsi="Verdana"/>
                <w:sz w:val="22"/>
                <w:highlight w:val="yellow"/>
              </w:rPr>
              <w:t>, nicht nur das</w:t>
            </w:r>
            <w:r w:rsidRPr="00EA6D2F">
              <w:rPr>
                <w:rStyle w:val="Fliesstext"/>
                <w:rFonts w:ascii="Verdana" w:hAnsi="Verdana"/>
                <w:sz w:val="22"/>
                <w:highlight w:val="yellow"/>
              </w:rPr>
              <w:t xml:space="preserve"> gelb Markierte</w:t>
            </w:r>
            <w:r>
              <w:rPr>
                <w:rStyle w:val="Fliesstext"/>
                <w:rFonts w:ascii="Verdana" w:hAnsi="Verdana"/>
                <w:sz w:val="22"/>
                <w:highlight w:val="yellow"/>
              </w:rPr>
              <w:t>,</w:t>
            </w:r>
            <w:r w:rsidRPr="00EA6D2F">
              <w:rPr>
                <w:rStyle w:val="Fliesstext"/>
                <w:rFonts w:ascii="Verdana" w:hAnsi="Verdana"/>
                <w:sz w:val="22"/>
                <w:highlight w:val="yellow"/>
              </w:rPr>
              <w:t xml:space="preserve"> genau prüfen</w:t>
            </w:r>
            <w:r>
              <w:rPr>
                <w:rStyle w:val="Fliesstext"/>
                <w:rFonts w:ascii="Verdana" w:hAnsi="Verdana"/>
                <w:sz w:val="22"/>
                <w:highlight w:val="yellow"/>
              </w:rPr>
              <w:t xml:space="preserve"> und anpassen</w:t>
            </w:r>
            <w:r w:rsidRPr="00EA6D2F">
              <w:rPr>
                <w:rStyle w:val="Fliesstext"/>
                <w:rFonts w:ascii="Verdana" w:hAnsi="Verdana"/>
                <w:sz w:val="22"/>
                <w:highlight w:val="yellow"/>
              </w:rPr>
              <w:t>!</w:t>
            </w:r>
          </w:p>
        </w:tc>
      </w:tr>
      <w:tr w:rsidR="008369FC" w:rsidRPr="008A6F34" w14:paraId="3A7E5DDC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2B2F2625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Datum</w:t>
            </w:r>
          </w:p>
        </w:tc>
        <w:tc>
          <w:tcPr>
            <w:tcW w:w="7954" w:type="dxa"/>
          </w:tcPr>
          <w:p w14:paraId="4AD7239F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369FC" w:rsidRPr="008A6F34" w14:paraId="3357505C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1CE38542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Prüfungsbeginn</w:t>
            </w:r>
          </w:p>
        </w:tc>
        <w:tc>
          <w:tcPr>
            <w:tcW w:w="7954" w:type="dxa"/>
          </w:tcPr>
          <w:p w14:paraId="5F7C01A0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369FC" w:rsidRPr="008A6F34" w14:paraId="4A9E6D62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37B2AF37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Prüfling</w:t>
            </w:r>
          </w:p>
        </w:tc>
        <w:tc>
          <w:tcPr>
            <w:tcW w:w="7954" w:type="dxa"/>
          </w:tcPr>
          <w:p w14:paraId="5CF8A9FE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369FC" w:rsidRPr="008A6F34" w14:paraId="3E690116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3AD728F6" w14:textId="0100B272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Fach</w:t>
            </w:r>
            <w:r w:rsidR="00ED20BB">
              <w:rPr>
                <w:rStyle w:val="Fliesstext"/>
                <w:rFonts w:ascii="Verdana" w:hAnsi="Verdana"/>
                <w:b/>
                <w:sz w:val="22"/>
                <w:szCs w:val="22"/>
              </w:rPr>
              <w:t>, Niveau</w:t>
            </w:r>
          </w:p>
        </w:tc>
        <w:tc>
          <w:tcPr>
            <w:tcW w:w="7954" w:type="dxa"/>
          </w:tcPr>
          <w:p w14:paraId="6B4B2F78" w14:textId="648CB5CE" w:rsidR="008369FC" w:rsidRPr="008A6F34" w:rsidRDefault="008A6F34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2"/>
                <w:szCs w:val="22"/>
              </w:rPr>
              <w:t>Englisch</w:t>
            </w:r>
            <w:r w:rsidR="00ED20BB">
              <w:rPr>
                <w:rStyle w:val="Fliesstext"/>
                <w:rFonts w:ascii="Verdana" w:hAnsi="Verdana"/>
                <w:sz w:val="22"/>
                <w:szCs w:val="22"/>
              </w:rPr>
              <w:t xml:space="preserve">, </w:t>
            </w:r>
            <w:r w:rsidR="00E16259" w:rsidRPr="007A6D62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Kurs auf </w:t>
            </w:r>
            <w:r w:rsidR="00ED20BB" w:rsidRPr="007A6D62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grundlegende</w:t>
            </w:r>
            <w:r w:rsidR="00E16259" w:rsidRPr="007A6D62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m</w:t>
            </w:r>
            <w:r w:rsidR="00ED20BB" w:rsidRPr="007A6D62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 Niveau</w:t>
            </w:r>
          </w:p>
        </w:tc>
      </w:tr>
      <w:tr w:rsidR="008369FC" w:rsidRPr="008A6F34" w14:paraId="0860907B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5D5B7172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Prüflehrkraft</w:t>
            </w:r>
          </w:p>
        </w:tc>
        <w:tc>
          <w:tcPr>
            <w:tcW w:w="7954" w:type="dxa"/>
          </w:tcPr>
          <w:p w14:paraId="181C150F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369FC" w:rsidRPr="008A6F34" w14:paraId="6441DDFA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7B9382B7" w14:textId="77777777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Prüfungsvorsitz</w:t>
            </w:r>
          </w:p>
        </w:tc>
        <w:tc>
          <w:tcPr>
            <w:tcW w:w="7954" w:type="dxa"/>
          </w:tcPr>
          <w:p w14:paraId="650AA3FC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369FC" w:rsidRPr="008A6F34" w14:paraId="1124D37E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4DED9B15" w14:textId="13E0A928" w:rsidR="008369FC" w:rsidRPr="008A6F34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Protokoll</w:t>
            </w:r>
            <w:r w:rsidR="00652BE4">
              <w:rPr>
                <w:rStyle w:val="Fliesstext"/>
                <w:rFonts w:ascii="Verdana" w:hAnsi="Verdana"/>
                <w:b/>
                <w:sz w:val="22"/>
                <w:szCs w:val="22"/>
              </w:rPr>
              <w:t>ant/in</w:t>
            </w:r>
          </w:p>
        </w:tc>
        <w:tc>
          <w:tcPr>
            <w:tcW w:w="7954" w:type="dxa"/>
          </w:tcPr>
          <w:p w14:paraId="2F63579C" w14:textId="77777777" w:rsidR="008369FC" w:rsidRPr="008A6F34" w:rsidRDefault="008369FC" w:rsidP="00E97E0E">
            <w:pPr>
              <w:spacing w:before="120" w:after="12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</w:tbl>
    <w:p w14:paraId="78379CAE" w14:textId="77777777" w:rsidR="008369FC" w:rsidRPr="008A6F34" w:rsidRDefault="008369FC" w:rsidP="00633386">
      <w:pPr>
        <w:suppressLineNumbers/>
        <w:jc w:val="left"/>
        <w:rPr>
          <w:rStyle w:val="Fliesstext"/>
          <w:rFonts w:ascii="Verdana" w:hAnsi="Verdana"/>
          <w:b/>
          <w:sz w:val="22"/>
          <w:szCs w:val="22"/>
        </w:rPr>
      </w:pPr>
    </w:p>
    <w:tbl>
      <w:tblPr>
        <w:tblStyle w:val="Tabellenrast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567"/>
        <w:gridCol w:w="1421"/>
        <w:gridCol w:w="564"/>
        <w:gridCol w:w="1425"/>
        <w:gridCol w:w="559"/>
        <w:gridCol w:w="1429"/>
        <w:gridCol w:w="556"/>
        <w:gridCol w:w="1433"/>
      </w:tblGrid>
      <w:tr w:rsidR="00D3418E" w:rsidRPr="008A6F34" w14:paraId="71B4C119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0882C4D0" w14:textId="413927F1" w:rsidR="008369FC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T</w:t>
            </w:r>
            <w:r w:rsidR="008369FC"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hemenbereich 1</w:t>
            </w:r>
          </w:p>
        </w:tc>
        <w:tc>
          <w:tcPr>
            <w:tcW w:w="7954" w:type="dxa"/>
            <w:gridSpan w:val="8"/>
            <w:tcBorders>
              <w:bottom w:val="single" w:sz="4" w:space="0" w:color="auto"/>
            </w:tcBorders>
          </w:tcPr>
          <w:p w14:paraId="1BC50DF2" w14:textId="19F9CF03" w:rsidR="008369FC" w:rsidRPr="00FE6FAE" w:rsidRDefault="008369F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i/>
                <w:iCs/>
                <w:sz w:val="22"/>
                <w:szCs w:val="22"/>
                <w:lang w:val="en-GB"/>
              </w:rPr>
            </w:pPr>
          </w:p>
        </w:tc>
      </w:tr>
      <w:tr w:rsidR="008A6F34" w:rsidRPr="008A6F34" w14:paraId="2A6B8AA4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3E60C129" w14:textId="77777777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Kurshalbjahr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14:paraId="70D60AE8" w14:textId="1CC17B9C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8"/>
                <w:szCs w:val="28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1" w:type="dxa"/>
            <w:tcBorders>
              <w:left w:val="nil"/>
              <w:right w:val="nil"/>
            </w:tcBorders>
            <w:vAlign w:val="center"/>
          </w:tcPr>
          <w:p w14:paraId="5E6D4CEE" w14:textId="329ED234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Q1.1</w:t>
            </w:r>
          </w:p>
        </w:tc>
        <w:tc>
          <w:tcPr>
            <w:tcW w:w="564" w:type="dxa"/>
            <w:tcBorders>
              <w:left w:val="nil"/>
              <w:right w:val="nil"/>
            </w:tcBorders>
            <w:vAlign w:val="center"/>
          </w:tcPr>
          <w:p w14:paraId="222D40F9" w14:textId="7848BFFA" w:rsidR="008A6F34" w:rsidRPr="008A6F34" w:rsidRDefault="00D44226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5" w:type="dxa"/>
            <w:tcBorders>
              <w:left w:val="nil"/>
              <w:right w:val="nil"/>
            </w:tcBorders>
            <w:vAlign w:val="center"/>
          </w:tcPr>
          <w:p w14:paraId="3D224342" w14:textId="17244F0B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Q1.2</w:t>
            </w:r>
          </w:p>
        </w:tc>
        <w:tc>
          <w:tcPr>
            <w:tcW w:w="559" w:type="dxa"/>
            <w:tcBorders>
              <w:left w:val="nil"/>
              <w:right w:val="nil"/>
            </w:tcBorders>
            <w:vAlign w:val="center"/>
          </w:tcPr>
          <w:p w14:paraId="667B1AA8" w14:textId="0F77B3CE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9" w:type="dxa"/>
            <w:tcBorders>
              <w:left w:val="nil"/>
              <w:right w:val="nil"/>
            </w:tcBorders>
            <w:vAlign w:val="center"/>
          </w:tcPr>
          <w:p w14:paraId="1BBA9D83" w14:textId="660EDC14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Q2.1</w:t>
            </w:r>
          </w:p>
        </w:tc>
        <w:tc>
          <w:tcPr>
            <w:tcW w:w="556" w:type="dxa"/>
            <w:tcBorders>
              <w:left w:val="nil"/>
              <w:right w:val="nil"/>
            </w:tcBorders>
            <w:vAlign w:val="center"/>
          </w:tcPr>
          <w:p w14:paraId="61397571" w14:textId="0B0B28C5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33" w:type="dxa"/>
            <w:tcBorders>
              <w:left w:val="nil"/>
            </w:tcBorders>
            <w:vAlign w:val="center"/>
          </w:tcPr>
          <w:p w14:paraId="20DF1D16" w14:textId="4D3AC4B4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Q2.2</w:t>
            </w:r>
          </w:p>
        </w:tc>
      </w:tr>
      <w:tr w:rsidR="008A6F34" w:rsidRPr="008A6F34" w14:paraId="2F8549EC" w14:textId="77777777" w:rsidTr="008A6F34">
        <w:tc>
          <w:tcPr>
            <w:tcW w:w="10359" w:type="dxa"/>
            <w:gridSpan w:val="9"/>
            <w:shd w:val="clear" w:color="auto" w:fill="FDE9D9" w:themeFill="accent6" w:themeFillTint="33"/>
          </w:tcPr>
          <w:p w14:paraId="7AB29183" w14:textId="327D9D61" w:rsidR="008A6F34" w:rsidRPr="008A6F34" w:rsidRDefault="008A6F34" w:rsidP="00E97E0E">
            <w:pPr>
              <w:spacing w:before="120" w:after="120"/>
              <w:ind w:left="85" w:right="85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Unterrichtliche Voraussetzungen de</w:t>
            </w:r>
            <w:r w:rsidR="00E16259">
              <w:rPr>
                <w:rStyle w:val="Fliesstext"/>
                <w:rFonts w:ascii="Verdana" w:hAnsi="Verdana"/>
                <w:b/>
                <w:sz w:val="22"/>
                <w:szCs w:val="22"/>
              </w:rPr>
              <w:t>s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gestellten Aufgaben</w:t>
            </w:r>
            <w:r w:rsidR="00E16259">
              <w:rPr>
                <w:rStyle w:val="Fliesstext"/>
                <w:rFonts w:ascii="Verdana" w:hAnsi="Verdana"/>
                <w:b/>
                <w:sz w:val="22"/>
                <w:szCs w:val="22"/>
              </w:rPr>
              <w:t>sets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(</w:t>
            </w: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inhaltliche und methodische Hinweise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in Stichworten mit </w:t>
            </w: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T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hemenbezug)</w:t>
            </w:r>
          </w:p>
        </w:tc>
      </w:tr>
      <w:tr w:rsidR="008A6F34" w:rsidRPr="008A6F34" w14:paraId="4CE2367E" w14:textId="77777777" w:rsidTr="0029576C">
        <w:trPr>
          <w:trHeight w:val="2728"/>
        </w:trPr>
        <w:tc>
          <w:tcPr>
            <w:tcW w:w="10359" w:type="dxa"/>
            <w:gridSpan w:val="9"/>
          </w:tcPr>
          <w:p w14:paraId="2B789B15" w14:textId="1F875CDD" w:rsidR="0029576C" w:rsidRPr="004E4EE1" w:rsidRDefault="0029576C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</w:p>
        </w:tc>
      </w:tr>
      <w:tr w:rsidR="008A6F34" w:rsidRPr="008A6F34" w14:paraId="516A430F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1D514CA7" w14:textId="05B1F060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T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hemenbereich 2</w:t>
            </w:r>
          </w:p>
        </w:tc>
        <w:tc>
          <w:tcPr>
            <w:tcW w:w="7954" w:type="dxa"/>
            <w:gridSpan w:val="8"/>
            <w:tcBorders>
              <w:bottom w:val="single" w:sz="4" w:space="0" w:color="auto"/>
            </w:tcBorders>
          </w:tcPr>
          <w:p w14:paraId="52F66414" w14:textId="27025BA9" w:rsidR="008A6F34" w:rsidRPr="00FE6FAE" w:rsidRDefault="008A6F34" w:rsidP="00E97E0E">
            <w:pPr>
              <w:spacing w:before="100" w:after="100"/>
              <w:ind w:left="85" w:right="85"/>
              <w:jc w:val="left"/>
              <w:rPr>
                <w:rStyle w:val="Fliesstext"/>
                <w:rFonts w:ascii="Verdana" w:hAnsi="Verdana"/>
                <w:i/>
                <w:iCs/>
                <w:sz w:val="22"/>
                <w:szCs w:val="22"/>
                <w:lang w:val="en-GB"/>
              </w:rPr>
            </w:pPr>
          </w:p>
        </w:tc>
      </w:tr>
      <w:tr w:rsidR="008A6F34" w:rsidRPr="008A6F34" w14:paraId="181600B1" w14:textId="77777777" w:rsidTr="008A6F34">
        <w:tc>
          <w:tcPr>
            <w:tcW w:w="2405" w:type="dxa"/>
            <w:shd w:val="clear" w:color="auto" w:fill="FDE9D9" w:themeFill="accent6" w:themeFillTint="33"/>
          </w:tcPr>
          <w:p w14:paraId="749B7096" w14:textId="77777777" w:rsidR="008A6F34" w:rsidRPr="008A6F34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Kurshalbjahr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14:paraId="70A9FAF5" w14:textId="57CB5E1C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1" w:type="dxa"/>
            <w:tcBorders>
              <w:left w:val="nil"/>
              <w:right w:val="nil"/>
            </w:tcBorders>
            <w:vAlign w:val="center"/>
          </w:tcPr>
          <w:p w14:paraId="440D84B6" w14:textId="7B93EB96" w:rsidR="008A6F34" w:rsidRPr="008A6F34" w:rsidRDefault="008A6F34" w:rsidP="00E97E0E">
            <w:pPr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Q1.1</w:t>
            </w:r>
          </w:p>
        </w:tc>
        <w:tc>
          <w:tcPr>
            <w:tcW w:w="564" w:type="dxa"/>
            <w:tcBorders>
              <w:left w:val="nil"/>
              <w:right w:val="nil"/>
            </w:tcBorders>
            <w:vAlign w:val="center"/>
          </w:tcPr>
          <w:p w14:paraId="55A90FC2" w14:textId="4C273B79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5" w:type="dxa"/>
            <w:tcBorders>
              <w:left w:val="nil"/>
              <w:right w:val="nil"/>
            </w:tcBorders>
            <w:vAlign w:val="center"/>
          </w:tcPr>
          <w:p w14:paraId="51CE76EB" w14:textId="49AFCB85" w:rsidR="008A6F34" w:rsidRPr="008A6F34" w:rsidRDefault="008A6F34" w:rsidP="00E97E0E">
            <w:pPr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Q1.2</w:t>
            </w:r>
          </w:p>
        </w:tc>
        <w:tc>
          <w:tcPr>
            <w:tcW w:w="559" w:type="dxa"/>
            <w:tcBorders>
              <w:left w:val="nil"/>
              <w:right w:val="nil"/>
            </w:tcBorders>
            <w:vAlign w:val="center"/>
          </w:tcPr>
          <w:p w14:paraId="78B4EF5B" w14:textId="616C0C5A" w:rsidR="008A6F34" w:rsidRPr="008A6F34" w:rsidRDefault="00D44226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29" w:type="dxa"/>
            <w:tcBorders>
              <w:left w:val="nil"/>
              <w:right w:val="nil"/>
            </w:tcBorders>
            <w:vAlign w:val="center"/>
          </w:tcPr>
          <w:p w14:paraId="504F7C08" w14:textId="6D03D607" w:rsidR="008A6F34" w:rsidRPr="008A6F34" w:rsidRDefault="008A6F34" w:rsidP="00E97E0E">
            <w:pPr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Q2.1</w:t>
            </w:r>
          </w:p>
        </w:tc>
        <w:tc>
          <w:tcPr>
            <w:tcW w:w="556" w:type="dxa"/>
            <w:tcBorders>
              <w:left w:val="nil"/>
              <w:right w:val="nil"/>
            </w:tcBorders>
            <w:vAlign w:val="center"/>
          </w:tcPr>
          <w:p w14:paraId="1456100E" w14:textId="3DCFA89B" w:rsidR="008A6F34" w:rsidRPr="008A6F34" w:rsidRDefault="008A6F34" w:rsidP="00E97E0E">
            <w:pPr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8"/>
                <w:szCs w:val="28"/>
              </w:rPr>
              <w:t></w:t>
            </w:r>
          </w:p>
        </w:tc>
        <w:tc>
          <w:tcPr>
            <w:tcW w:w="1433" w:type="dxa"/>
            <w:tcBorders>
              <w:left w:val="nil"/>
            </w:tcBorders>
            <w:vAlign w:val="center"/>
          </w:tcPr>
          <w:p w14:paraId="0A3B180A" w14:textId="1A4C6750" w:rsidR="008A6F34" w:rsidRPr="008A6F34" w:rsidRDefault="008A6F34" w:rsidP="00E97E0E">
            <w:pPr>
              <w:ind w:left="85" w:right="85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Q2.2</w:t>
            </w:r>
          </w:p>
        </w:tc>
      </w:tr>
      <w:tr w:rsidR="008A6F34" w:rsidRPr="008A6F34" w14:paraId="72B8F25E" w14:textId="77777777" w:rsidTr="008A6F34">
        <w:tc>
          <w:tcPr>
            <w:tcW w:w="10359" w:type="dxa"/>
            <w:gridSpan w:val="9"/>
            <w:shd w:val="clear" w:color="auto" w:fill="FDE9D9" w:themeFill="accent6" w:themeFillTint="33"/>
          </w:tcPr>
          <w:p w14:paraId="1F253D9A" w14:textId="638CFAC7" w:rsidR="008A6F34" w:rsidRPr="008A6F34" w:rsidRDefault="008A6F34" w:rsidP="00E97E0E">
            <w:pPr>
              <w:spacing w:before="120" w:after="120"/>
              <w:ind w:left="85" w:right="85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Unterrichtliche Voraussetzungen de</w:t>
            </w:r>
            <w:r w:rsidR="00E16259">
              <w:rPr>
                <w:rStyle w:val="Fliesstext"/>
                <w:rFonts w:ascii="Verdana" w:hAnsi="Verdana"/>
                <w:b/>
                <w:sz w:val="22"/>
                <w:szCs w:val="22"/>
              </w:rPr>
              <w:t>s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gestellten Aufgaben</w:t>
            </w:r>
            <w:r w:rsidR="00E16259">
              <w:rPr>
                <w:rStyle w:val="Fliesstext"/>
                <w:rFonts w:ascii="Verdana" w:hAnsi="Verdana"/>
                <w:b/>
                <w:sz w:val="22"/>
                <w:szCs w:val="22"/>
              </w:rPr>
              <w:t>sets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(</w:t>
            </w: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inhaltliche und methodische Hinweise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in Stichworten mit </w:t>
            </w: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T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hemenbezug)</w:t>
            </w:r>
          </w:p>
        </w:tc>
      </w:tr>
      <w:tr w:rsidR="008A6F34" w:rsidRPr="008A6F34" w14:paraId="57229DD8" w14:textId="77777777" w:rsidTr="00B84CCC">
        <w:trPr>
          <w:trHeight w:val="2300"/>
        </w:trPr>
        <w:tc>
          <w:tcPr>
            <w:tcW w:w="10359" w:type="dxa"/>
            <w:gridSpan w:val="9"/>
          </w:tcPr>
          <w:p w14:paraId="42306F17" w14:textId="39F4CC9A" w:rsidR="008A6F34" w:rsidRPr="00B84CCC" w:rsidRDefault="008A6F34" w:rsidP="00E97E0E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88DB7A7" w14:textId="77777777" w:rsidR="00654D73" w:rsidRPr="00A52F1B" w:rsidRDefault="00654D73" w:rsidP="00E97E0E">
      <w:pPr>
        <w:spacing w:before="40" w:after="40"/>
        <w:ind w:left="57" w:right="57"/>
        <w:jc w:val="left"/>
        <w:rPr>
          <w:rStyle w:val="Fliesstext"/>
          <w:rFonts w:ascii="Verdana" w:hAnsi="Verdana"/>
          <w:b/>
          <w:sz w:val="4"/>
          <w:szCs w:val="4"/>
        </w:rPr>
      </w:pPr>
    </w:p>
    <w:p w14:paraId="23048154" w14:textId="77777777" w:rsidR="00283733" w:rsidRPr="00283733" w:rsidRDefault="00283733" w:rsidP="00283733">
      <w:pPr>
        <w:rPr>
          <w:rFonts w:ascii="Verdana" w:hAnsi="Verdana"/>
          <w:sz w:val="22"/>
          <w:szCs w:val="22"/>
        </w:rPr>
        <w:sectPr w:rsidR="00283733" w:rsidRPr="00283733" w:rsidSect="00D44226">
          <w:headerReference w:type="default" r:id="rId7"/>
          <w:footerReference w:type="even" r:id="rId8"/>
          <w:footerReference w:type="default" r:id="rId9"/>
          <w:pgSz w:w="11900" w:h="16840"/>
          <w:pgMar w:top="851" w:right="680" w:bottom="567" w:left="851" w:header="567" w:footer="567" w:gutter="0"/>
          <w:pgNumType w:start="1"/>
          <w:cols w:space="708"/>
          <w:docGrid w:linePitch="360"/>
        </w:sect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8237"/>
      </w:tblGrid>
      <w:tr w:rsidR="00E16259" w:rsidRPr="008A6F34" w14:paraId="06F2EAC3" w14:textId="77777777" w:rsidTr="00E16259">
        <w:trPr>
          <w:trHeight w:val="57"/>
        </w:trPr>
        <w:tc>
          <w:tcPr>
            <w:tcW w:w="10359" w:type="dxa"/>
            <w:gridSpan w:val="2"/>
            <w:shd w:val="clear" w:color="auto" w:fill="FDE9D9" w:themeFill="accent6" w:themeFillTint="33"/>
          </w:tcPr>
          <w:p w14:paraId="61514C8F" w14:textId="07C1494A" w:rsidR="00E16259" w:rsidRPr="008A6F34" w:rsidRDefault="00E1625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lastRenderedPageBreak/>
              <w:t>Thema 1</w:t>
            </w:r>
          </w:p>
        </w:tc>
      </w:tr>
      <w:tr w:rsidR="00E16259" w:rsidRPr="008A6F34" w14:paraId="02BBF4C1" w14:textId="77777777" w:rsidTr="00891AD6">
        <w:trPr>
          <w:trHeight w:val="964"/>
        </w:trPr>
        <w:tc>
          <w:tcPr>
            <w:tcW w:w="2122" w:type="dxa"/>
            <w:shd w:val="clear" w:color="auto" w:fill="FDE9D9" w:themeFill="accent6" w:themeFillTint="33"/>
          </w:tcPr>
          <w:p w14:paraId="470183BE" w14:textId="77777777" w:rsidR="00E16259" w:rsidRDefault="00E16259" w:rsidP="00E16259">
            <w:pPr>
              <w:spacing w:before="80" w:after="80"/>
              <w:ind w:left="85" w:right="57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Textgrundlage</w:t>
            </w:r>
          </w:p>
          <w:p w14:paraId="08F0E341" w14:textId="2027E9CA" w:rsidR="00E16259" w:rsidRPr="008A6F34" w:rsidRDefault="00E16259" w:rsidP="00E16259">
            <w:pPr>
              <w:spacing w:before="80" w:after="80"/>
              <w:ind w:left="85" w:right="57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652BE4">
              <w:rPr>
                <w:rStyle w:val="Fliesstext"/>
                <w:rFonts w:ascii="Verdana" w:hAnsi="Verdana"/>
                <w:bCs/>
                <w:sz w:val="22"/>
                <w:szCs w:val="22"/>
              </w:rPr>
              <w:t xml:space="preserve">max. </w:t>
            </w:r>
            <w:r>
              <w:rPr>
                <w:rStyle w:val="Fliesstext"/>
                <w:rFonts w:ascii="Verdana" w:hAnsi="Verdana"/>
                <w:bCs/>
                <w:sz w:val="22"/>
                <w:szCs w:val="22"/>
              </w:rPr>
              <w:t>300 Wörter (inkl. Thema 2)</w:t>
            </w:r>
          </w:p>
        </w:tc>
        <w:tc>
          <w:tcPr>
            <w:tcW w:w="8237" w:type="dxa"/>
            <w:shd w:val="clear" w:color="auto" w:fill="auto"/>
          </w:tcPr>
          <w:p w14:paraId="1C4AF594" w14:textId="1244E805" w:rsidR="00E16259" w:rsidRDefault="00E1625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Cs/>
                <w:sz w:val="22"/>
                <w:szCs w:val="22"/>
              </w:rPr>
            </w:pPr>
          </w:p>
        </w:tc>
      </w:tr>
      <w:tr w:rsidR="00E16259" w:rsidRPr="008A6F34" w14:paraId="72BECC22" w14:textId="77777777" w:rsidTr="00891AD6">
        <w:tc>
          <w:tcPr>
            <w:tcW w:w="2122" w:type="dxa"/>
            <w:shd w:val="clear" w:color="auto" w:fill="FDE9D9" w:themeFill="accent6" w:themeFillTint="33"/>
          </w:tcPr>
          <w:p w14:paraId="3E9E4A6A" w14:textId="053831BC" w:rsidR="00E16259" w:rsidRPr="008A6F34" w:rsidRDefault="00E1625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Wortzahl</w:t>
            </w:r>
          </w:p>
        </w:tc>
        <w:tc>
          <w:tcPr>
            <w:tcW w:w="8237" w:type="dxa"/>
            <w:shd w:val="clear" w:color="auto" w:fill="auto"/>
          </w:tcPr>
          <w:p w14:paraId="59998CE3" w14:textId="7885CCE6" w:rsidR="00E16259" w:rsidRPr="009064B3" w:rsidRDefault="00E1625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5A8C1949" w14:textId="77777777" w:rsidR="00531E49" w:rsidRPr="008A6F34" w:rsidRDefault="00531E49" w:rsidP="00633386">
      <w:pPr>
        <w:suppressLineNumbers/>
        <w:rPr>
          <w:rFonts w:ascii="Verdana" w:hAnsi="Verdana"/>
          <w:color w:val="FF0000"/>
          <w:sz w:val="22"/>
          <w:szCs w:val="22"/>
        </w:r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8891"/>
        <w:gridCol w:w="1047"/>
      </w:tblGrid>
      <w:tr w:rsidR="009064B3" w:rsidRPr="008A6F34" w14:paraId="3BE9DDBF" w14:textId="77777777" w:rsidTr="001B5A70">
        <w:tc>
          <w:tcPr>
            <w:tcW w:w="10359" w:type="dxa"/>
            <w:gridSpan w:val="3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0B50F594" w14:textId="3D3A7C59" w:rsidR="009064B3" w:rsidRPr="008A6F34" w:rsidRDefault="009064B3" w:rsidP="00E97E0E">
            <w:pPr>
              <w:spacing w:before="100" w:after="10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Arbeitsaufträge </w:t>
            </w:r>
          </w:p>
        </w:tc>
      </w:tr>
      <w:tr w:rsidR="00FE6FAE" w:rsidRPr="008A6F34" w14:paraId="55B64AA5" w14:textId="77777777" w:rsidTr="00FE6FAE">
        <w:trPr>
          <w:trHeight w:val="163"/>
        </w:trPr>
        <w:tc>
          <w:tcPr>
            <w:tcW w:w="421" w:type="dxa"/>
            <w:tcBorders>
              <w:right w:val="nil"/>
            </w:tcBorders>
          </w:tcPr>
          <w:p w14:paraId="045E1EDC" w14:textId="3FA2EB7B" w:rsidR="00FE6FAE" w:rsidRPr="009064B3" w:rsidRDefault="00FE6FAE" w:rsidP="00E97E0E">
            <w:pPr>
              <w:spacing w:before="80" w:after="80"/>
              <w:ind w:left="57" w:right="57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9064B3">
              <w:rPr>
                <w:rStyle w:val="Fliesstext"/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9938" w:type="dxa"/>
            <w:gridSpan w:val="2"/>
            <w:tcBorders>
              <w:left w:val="nil"/>
            </w:tcBorders>
            <w:shd w:val="clear" w:color="auto" w:fill="auto"/>
          </w:tcPr>
          <w:p w14:paraId="3640241D" w14:textId="7F6D8C31" w:rsidR="00FE6FAE" w:rsidRPr="009064B3" w:rsidRDefault="00FE6FAE" w:rsidP="00E97E0E">
            <w:pPr>
              <w:spacing w:before="80" w:after="8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 w:cstheme="minorHAnsi"/>
                <w:color w:val="000000" w:themeColor="text1"/>
                <w:sz w:val="22"/>
                <w:szCs w:val="22"/>
                <w:lang w:val="en-US"/>
              </w:rPr>
              <w:t xml:space="preserve">Read out loud lines </w:t>
            </w:r>
            <w:r w:rsidR="00D44226" w:rsidRPr="001A6C11">
              <w:rPr>
                <w:rStyle w:val="Fliesstext"/>
                <w:rFonts w:ascii="Verdana" w:hAnsi="Verdana" w:cstheme="minorHAnsi"/>
                <w:color w:val="000000" w:themeColor="text1"/>
                <w:sz w:val="22"/>
                <w:szCs w:val="22"/>
                <w:highlight w:val="yellow"/>
                <w:lang w:val="en-US"/>
              </w:rPr>
              <w:t>x</w:t>
            </w:r>
            <w:r>
              <w:rPr>
                <w:rStyle w:val="Fliesstext"/>
                <w:rFonts w:ascii="Verdana" w:hAnsi="Verdana" w:cstheme="minorHAnsi"/>
                <w:color w:val="000000" w:themeColor="text1"/>
                <w:sz w:val="22"/>
                <w:szCs w:val="22"/>
                <w:lang w:val="en-US"/>
              </w:rPr>
              <w:t xml:space="preserve"> to </w:t>
            </w:r>
            <w:r w:rsidR="00D44226" w:rsidRPr="001A6C11">
              <w:rPr>
                <w:rStyle w:val="Fliesstext"/>
                <w:rFonts w:ascii="Verdana" w:hAnsi="Verdana" w:cstheme="minorHAnsi"/>
                <w:color w:val="000000" w:themeColor="text1"/>
                <w:sz w:val="22"/>
                <w:szCs w:val="22"/>
                <w:highlight w:val="yellow"/>
                <w:lang w:val="en-US"/>
              </w:rPr>
              <w:t>x</w:t>
            </w:r>
            <w:r>
              <w:rPr>
                <w:rStyle w:val="Fliesstext"/>
                <w:rFonts w:ascii="Verdana" w:hAnsi="Verdana" w:cstheme="minorHAnsi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8A6F34" w:rsidRPr="008A6F34" w14:paraId="1B4CB06D" w14:textId="77777777" w:rsidTr="00FE6FAE">
        <w:trPr>
          <w:trHeight w:val="217"/>
        </w:trPr>
        <w:tc>
          <w:tcPr>
            <w:tcW w:w="421" w:type="dxa"/>
            <w:tcBorders>
              <w:right w:val="nil"/>
            </w:tcBorders>
          </w:tcPr>
          <w:p w14:paraId="52A423C5" w14:textId="10317A33" w:rsidR="008A6F34" w:rsidRPr="009064B3" w:rsidRDefault="008A6F34" w:rsidP="00E97E0E">
            <w:pPr>
              <w:spacing w:before="80" w:after="80"/>
              <w:ind w:left="57" w:right="57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9064B3">
              <w:rPr>
                <w:rStyle w:val="Fliesstext"/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889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44571B" w14:textId="1FE0C379" w:rsidR="008A6F34" w:rsidRPr="009064B3" w:rsidRDefault="008A6F34" w:rsidP="00E97E0E">
            <w:pPr>
              <w:snapToGrid w:val="0"/>
              <w:spacing w:before="80" w:after="80"/>
              <w:ind w:left="57" w:right="57"/>
              <w:rPr>
                <w:rStyle w:val="Fliesstext"/>
                <w:rFonts w:ascii="Verdana" w:hAnsi="Verdana" w:cstheme="minorHAnsi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</w:tcPr>
          <w:p w14:paraId="66CE818B" w14:textId="4D55853B" w:rsidR="008A6F34" w:rsidRPr="00D44226" w:rsidRDefault="00FE6FAE" w:rsidP="00E97E0E">
            <w:pPr>
              <w:spacing w:before="80" w:after="80"/>
              <w:ind w:left="57" w:right="57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AFB I</w:t>
            </w:r>
          </w:p>
        </w:tc>
      </w:tr>
      <w:tr w:rsidR="008A6F34" w:rsidRPr="008A6F34" w14:paraId="7055CFD7" w14:textId="77777777" w:rsidTr="00FE6FAE">
        <w:trPr>
          <w:trHeight w:val="301"/>
        </w:trPr>
        <w:tc>
          <w:tcPr>
            <w:tcW w:w="421" w:type="dxa"/>
            <w:tcBorders>
              <w:right w:val="nil"/>
            </w:tcBorders>
          </w:tcPr>
          <w:p w14:paraId="3ACBA847" w14:textId="3C90C156" w:rsidR="008A6F34" w:rsidRPr="009064B3" w:rsidRDefault="008A6F34" w:rsidP="00E97E0E">
            <w:pPr>
              <w:spacing w:before="80" w:after="80"/>
              <w:ind w:left="57" w:right="57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9064B3">
              <w:rPr>
                <w:rStyle w:val="Fliesstext"/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889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A21990" w14:textId="0CB7A997" w:rsidR="008A6F34" w:rsidRPr="00AB4D6F" w:rsidRDefault="008A6F34" w:rsidP="00E97E0E">
            <w:pPr>
              <w:spacing w:before="80" w:after="80"/>
              <w:ind w:left="57" w:right="113"/>
              <w:rPr>
                <w:rStyle w:val="Fliesstext"/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</w:tcPr>
          <w:p w14:paraId="61BB7A75" w14:textId="0E04D810" w:rsidR="008A6F34" w:rsidRPr="00D44226" w:rsidRDefault="00FE6FAE" w:rsidP="00E97E0E">
            <w:pPr>
              <w:spacing w:before="80" w:after="80"/>
              <w:ind w:left="57" w:right="57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AFB II</w:t>
            </w:r>
          </w:p>
        </w:tc>
      </w:tr>
      <w:tr w:rsidR="00FE6FAE" w:rsidRPr="008A6F34" w14:paraId="326FE4F5" w14:textId="77777777" w:rsidTr="00FE6FAE">
        <w:trPr>
          <w:trHeight w:val="67"/>
        </w:trPr>
        <w:tc>
          <w:tcPr>
            <w:tcW w:w="421" w:type="dxa"/>
            <w:tcBorders>
              <w:right w:val="nil"/>
            </w:tcBorders>
          </w:tcPr>
          <w:p w14:paraId="53A6CE33" w14:textId="291E3FBF" w:rsidR="00FE6FAE" w:rsidRPr="009064B3" w:rsidRDefault="00FE6FAE" w:rsidP="00E97E0E">
            <w:pPr>
              <w:spacing w:before="80" w:after="80"/>
              <w:ind w:left="57" w:right="57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889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416E38" w14:textId="7CF1B4E8" w:rsidR="00FE6FAE" w:rsidRPr="00AB4D6F" w:rsidRDefault="00FE6FAE" w:rsidP="00E97E0E">
            <w:pPr>
              <w:spacing w:before="80" w:after="80"/>
              <w:ind w:left="57" w:right="113"/>
              <w:rPr>
                <w:rStyle w:val="Fliesstext"/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</w:tcPr>
          <w:p w14:paraId="062E1F35" w14:textId="7CAADF9C" w:rsidR="00FE6FAE" w:rsidRPr="00D44226" w:rsidRDefault="00FE6FAE" w:rsidP="00E97E0E">
            <w:pPr>
              <w:spacing w:before="80" w:after="80"/>
              <w:ind w:left="57" w:right="57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AFB III</w:t>
            </w:r>
          </w:p>
        </w:tc>
      </w:tr>
    </w:tbl>
    <w:p w14:paraId="4C62F4AA" w14:textId="77777777" w:rsidR="003E3F3B" w:rsidRPr="008A6F34" w:rsidRDefault="003E3F3B" w:rsidP="00633386">
      <w:pPr>
        <w:suppressLineNumbers/>
        <w:rPr>
          <w:rFonts w:ascii="Verdana" w:hAnsi="Verdana"/>
          <w:color w:val="FF0000"/>
          <w:sz w:val="22"/>
          <w:szCs w:val="22"/>
        </w:r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9"/>
      </w:tblGrid>
      <w:tr w:rsidR="00531E49" w:rsidRPr="008A6F34" w14:paraId="730C46E0" w14:textId="77777777" w:rsidTr="00C75C60">
        <w:trPr>
          <w:trHeight w:val="74"/>
        </w:trPr>
        <w:tc>
          <w:tcPr>
            <w:tcW w:w="10359" w:type="dxa"/>
            <w:shd w:val="clear" w:color="auto" w:fill="FDE9D9" w:themeFill="accent6" w:themeFillTint="33"/>
          </w:tcPr>
          <w:p w14:paraId="63273AEB" w14:textId="5914FF45" w:rsidR="00531E49" w:rsidRPr="008A6F34" w:rsidRDefault="00531E4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Kriterien für eine 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  <w:u w:val="single"/>
              </w:rPr>
              <w:t>gute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Leistung</w:t>
            </w:r>
          </w:p>
        </w:tc>
      </w:tr>
      <w:tr w:rsidR="00531E49" w:rsidRPr="008A6F34" w14:paraId="7E91F460" w14:textId="77777777" w:rsidTr="0029576C">
        <w:trPr>
          <w:trHeight w:val="3411"/>
        </w:trPr>
        <w:tc>
          <w:tcPr>
            <w:tcW w:w="10359" w:type="dxa"/>
            <w:shd w:val="clear" w:color="auto" w:fill="auto"/>
          </w:tcPr>
          <w:p w14:paraId="7B3F2AE6" w14:textId="77777777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freier Vortrag: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insgesamt strukturiert, weitgehend redundanzfrei, schlüssig und kohärent</w:t>
            </w:r>
          </w:p>
          <w:p w14:paraId="0639F337" w14:textId="6348BB96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Cs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sz w:val="22"/>
                <w:szCs w:val="22"/>
                <w:highlight w:val="yellow"/>
              </w:rPr>
              <w:t>Aufgabe 1:</w:t>
            </w:r>
            <w:r w:rsidRPr="00D44226">
              <w:rPr>
                <w:rFonts w:ascii="Verdana" w:hAnsi="Verdana"/>
                <w:bCs/>
                <w:sz w:val="22"/>
                <w:szCs w:val="22"/>
                <w:highlight w:val="yellow"/>
              </w:rPr>
              <w:t xml:space="preserve"> Das Lesen ist insgesamt flüssig und die Aussprache korrekt</w:t>
            </w:r>
          </w:p>
          <w:p w14:paraId="4D35F383" w14:textId="25F9DA4B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2: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weitgehende Berücksichtigung und korrekte Darstellung relevanter Aspekte; weitgehend fokussierte und abstrahierte Darstellung dieser</w:t>
            </w:r>
          </w:p>
          <w:p w14:paraId="41E86387" w14:textId="0EF75594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3: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weitgehende Berücksichtigung und korrekte Darstellung relevanter Aspekte; weitgehend folgerichtige Deutung des Textes unter Berücksichtigung seiner Gestaltungs-mittel; weitgehend präzise und differenzierte Bezugnahme auf den Text durch sachgemäße und funktionale Belege und Zitate</w:t>
            </w:r>
          </w:p>
          <w:p w14:paraId="3907E2BB" w14:textId="2D423990" w:rsidR="0029576C" w:rsidRPr="0029576C" w:rsidRDefault="0029576C" w:rsidP="00E16259">
            <w:pPr>
              <w:spacing w:before="80" w:after="80"/>
              <w:ind w:left="85" w:right="85"/>
              <w:rPr>
                <w:rStyle w:val="Fliesstext"/>
                <w:rFonts w:ascii="Verdana" w:hAnsi="Verdana"/>
                <w:sz w:val="22"/>
                <w:szCs w:val="22"/>
              </w:rPr>
            </w:pPr>
            <w:r w:rsidRPr="00D44226">
              <w:rPr>
                <w:rStyle w:val="Fliesstext"/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4:</w:t>
            </w: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weitgehende Berücksichtigung und korrekte Darstellung relevanter Aspekte; weitgehend plausible, treffende und differenzierte </w:t>
            </w:r>
            <w:r w:rsidR="00E16259"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Kommentierung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mit Entwicklung einer eigenen Schlussfolgerung; weitgehend treffende Bezugnahme auf Problemzusammenhang durch Beispiele</w:t>
            </w:r>
          </w:p>
        </w:tc>
      </w:tr>
      <w:tr w:rsidR="00531E49" w:rsidRPr="008A6F34" w14:paraId="30C50F5C" w14:textId="77777777" w:rsidTr="00C75C60">
        <w:trPr>
          <w:trHeight w:val="74"/>
        </w:trPr>
        <w:tc>
          <w:tcPr>
            <w:tcW w:w="10359" w:type="dxa"/>
            <w:shd w:val="clear" w:color="auto" w:fill="FDE9D9" w:themeFill="accent6" w:themeFillTint="33"/>
          </w:tcPr>
          <w:p w14:paraId="4058FBEA" w14:textId="4D01C5BE" w:rsidR="00531E49" w:rsidRPr="008A6F34" w:rsidRDefault="00531E49" w:rsidP="00E16259">
            <w:pPr>
              <w:spacing w:before="80" w:after="8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Kriterien für eine 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  <w:u w:val="single"/>
              </w:rPr>
              <w:t>ausreichende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Leistun</w:t>
            </w:r>
            <w:r w:rsidR="00C6360D">
              <w:rPr>
                <w:rStyle w:val="Fliesstext"/>
                <w:rFonts w:ascii="Verdana" w:hAnsi="Verdana"/>
                <w:b/>
                <w:sz w:val="22"/>
                <w:szCs w:val="22"/>
              </w:rPr>
              <w:t>g</w:t>
            </w:r>
          </w:p>
        </w:tc>
      </w:tr>
      <w:tr w:rsidR="00531E49" w:rsidRPr="008A6F34" w14:paraId="5C10248F" w14:textId="77777777" w:rsidTr="009F501B">
        <w:trPr>
          <w:trHeight w:val="330"/>
        </w:trPr>
        <w:tc>
          <w:tcPr>
            <w:tcW w:w="10359" w:type="dxa"/>
            <w:shd w:val="clear" w:color="auto" w:fill="auto"/>
          </w:tcPr>
          <w:p w14:paraId="62FC859D" w14:textId="4097EC14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freier Vortrag: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ansatzweise strukturiert, wiederholt redundant, ansatzweise schlüssig und kohärent</w:t>
            </w:r>
          </w:p>
          <w:p w14:paraId="49333442" w14:textId="26D38F68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Cs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sz w:val="22"/>
                <w:szCs w:val="22"/>
                <w:highlight w:val="yellow"/>
              </w:rPr>
              <w:t>Aufgabe 1:</w:t>
            </w:r>
            <w:r w:rsidRPr="00D44226">
              <w:rPr>
                <w:rFonts w:ascii="Verdana" w:hAnsi="Verdana"/>
                <w:bCs/>
                <w:sz w:val="22"/>
                <w:szCs w:val="22"/>
                <w:highlight w:val="yellow"/>
              </w:rPr>
              <w:t xml:space="preserve"> Das Lesen ist ansatzweise flüssig und die Aussprache stellenweise sprach-untypisch</w:t>
            </w:r>
          </w:p>
          <w:p w14:paraId="4C68918E" w14:textId="58317FE6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2: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Berücksichtigung und korrekte Darstellung weniger relevanter Aspekte; ansatz</w:t>
            </w:r>
            <w:r w:rsidR="00180B76" w:rsidRPr="00D44226">
              <w:rPr>
                <w:rFonts w:ascii="Verdana" w:hAnsi="Verdana"/>
                <w:sz w:val="22"/>
                <w:szCs w:val="22"/>
                <w:highlight w:val="yellow"/>
              </w:rPr>
              <w:t>-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weise fokussierte und abstrahierte Darstellung dieser</w:t>
            </w:r>
          </w:p>
          <w:p w14:paraId="62A4DCA9" w14:textId="51A9ED25" w:rsidR="0029576C" w:rsidRPr="00D44226" w:rsidRDefault="0029576C" w:rsidP="00E16259">
            <w:pPr>
              <w:spacing w:before="80" w:after="80"/>
              <w:ind w:left="85" w:right="85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3: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Berücksichtigung und korrekte Darstellung weniger relevanter Aspekte; weit-gehend folgerichtige Deutung des Textes unter Berücksichtigung seiner Gestaltungsmittel; ansatzweise treffende Bezugnahme auf den Text durch noch sachgemäße und funktionale Belege und Zitate</w:t>
            </w:r>
          </w:p>
          <w:p w14:paraId="12EAFD9D" w14:textId="3B0B3D0A" w:rsidR="00531E49" w:rsidRPr="0029576C" w:rsidRDefault="0029576C" w:rsidP="00E16259">
            <w:pPr>
              <w:spacing w:before="80" w:after="80"/>
              <w:ind w:left="85" w:right="85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D44226">
              <w:rPr>
                <w:rStyle w:val="Fliesstext"/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4:</w:t>
            </w: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Berücksichtigung und korrekte Darstellung weniger relevanter Aspekte; noch nachvollziehbare bzw. teilweise unklare </w:t>
            </w:r>
            <w:r w:rsidR="008D0C5A" w:rsidRPr="00D44226">
              <w:rPr>
                <w:rFonts w:ascii="Verdana" w:hAnsi="Verdana"/>
                <w:sz w:val="22"/>
                <w:szCs w:val="22"/>
                <w:highlight w:val="yellow"/>
              </w:rPr>
              <w:t>Kommentierung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mit Entwicklung einer eigenen Schlussfolgerung; Bezugnahme auf Problemzusammenhang durch wenige bzw. teilweise unpassende Beispiele</w:t>
            </w:r>
          </w:p>
        </w:tc>
      </w:tr>
    </w:tbl>
    <w:p w14:paraId="4EE14F5D" w14:textId="77777777" w:rsidR="00531E49" w:rsidRPr="008A6F34" w:rsidRDefault="00531E49" w:rsidP="00E97E0E">
      <w:pPr>
        <w:spacing w:before="40" w:after="40"/>
        <w:ind w:left="57" w:right="57"/>
        <w:jc w:val="left"/>
        <w:rPr>
          <w:rStyle w:val="Fliesstext"/>
          <w:rFonts w:ascii="Verdana" w:hAnsi="Verdana"/>
          <w:b/>
          <w:sz w:val="22"/>
          <w:szCs w:val="22"/>
        </w:rPr>
        <w:sectPr w:rsidR="00531E49" w:rsidRPr="008A6F34" w:rsidSect="00AB7608">
          <w:pgSz w:w="11900" w:h="16840"/>
          <w:pgMar w:top="851" w:right="680" w:bottom="567" w:left="851" w:header="567" w:footer="567" w:gutter="0"/>
          <w:cols w:space="708"/>
          <w:docGrid w:linePitch="360"/>
        </w:sectPr>
      </w:pPr>
    </w:p>
    <w:p w14:paraId="4BF191EB" w14:textId="68EC0656" w:rsidR="00E16259" w:rsidRPr="008D0C5A" w:rsidRDefault="00E16259" w:rsidP="00E16259">
      <w:pPr>
        <w:pStyle w:val="berschrift1"/>
        <w:keepNext/>
        <w:keepLines/>
        <w:numPr>
          <w:ilvl w:val="0"/>
          <w:numId w:val="0"/>
        </w:numPr>
        <w:suppressLineNumbers/>
        <w:spacing w:before="0" w:after="120"/>
        <w:rPr>
          <w:rFonts w:eastAsia="Verdana" w:cs="Verdana"/>
          <w:b/>
          <w:szCs w:val="22"/>
          <w:lang w:val="en-US"/>
        </w:rPr>
      </w:pPr>
      <w:r w:rsidRPr="008D0C5A">
        <w:rPr>
          <w:rFonts w:eastAsia="Verdana" w:cs="Verdana"/>
          <w:b/>
          <w:szCs w:val="22"/>
          <w:lang w:val="en-US"/>
        </w:rPr>
        <w:t>Thema 1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43"/>
      </w:tblGrid>
      <w:tr w:rsidR="00E16259" w:rsidRPr="008D0C5A" w14:paraId="2DA63AC6" w14:textId="77777777" w:rsidTr="002C3381">
        <w:tc>
          <w:tcPr>
            <w:tcW w:w="10343" w:type="dxa"/>
            <w:shd w:val="clear" w:color="auto" w:fill="FDE9D9" w:themeFill="accent6" w:themeFillTint="33"/>
          </w:tcPr>
          <w:p w14:paraId="35F9079F" w14:textId="77777777" w:rsidR="00E16259" w:rsidRPr="008D0C5A" w:rsidRDefault="00E16259" w:rsidP="002C3381">
            <w:pPr>
              <w:spacing w:before="100" w:after="100"/>
              <w:ind w:left="57" w:right="57"/>
              <w:rPr>
                <w:rFonts w:ascii="Verdana" w:hAnsi="Verdana"/>
                <w:sz w:val="22"/>
                <w:szCs w:val="22"/>
              </w:rPr>
            </w:pPr>
            <w:r w:rsidRPr="008D0C5A"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  <w:t>Assignments</w:t>
            </w:r>
          </w:p>
        </w:tc>
      </w:tr>
      <w:tr w:rsidR="00E16259" w:rsidRPr="009C19CC" w14:paraId="781107DC" w14:textId="77777777" w:rsidTr="002C3381">
        <w:trPr>
          <w:trHeight w:val="1478"/>
        </w:trPr>
        <w:tc>
          <w:tcPr>
            <w:tcW w:w="10343" w:type="dxa"/>
            <w:shd w:val="clear" w:color="auto" w:fill="auto"/>
          </w:tcPr>
          <w:p w14:paraId="5D2999DE" w14:textId="4D7D61AB" w:rsidR="00E16259" w:rsidRPr="008D0C5A" w:rsidRDefault="00E16259" w:rsidP="00E16259">
            <w:pPr>
              <w:adjustRightInd w:val="0"/>
              <w:spacing w:before="100" w:after="100"/>
              <w:ind w:left="113" w:right="113"/>
              <w:rPr>
                <w:rFonts w:ascii="Verdana" w:hAnsi="Verdana"/>
                <w:sz w:val="22"/>
                <w:szCs w:val="22"/>
                <w:lang w:val="en-GB"/>
              </w:rPr>
            </w:pPr>
            <w:r w:rsidRPr="008D0C5A">
              <w:rPr>
                <w:rFonts w:ascii="Verdana" w:hAnsi="Verdana" w:cs="Verdana"/>
                <w:sz w:val="22"/>
                <w:szCs w:val="22"/>
                <w:lang w:val="en-GB" w:eastAsia="ar-SA"/>
              </w:rPr>
              <w:t xml:space="preserve">Read out loud lines </w:t>
            </w:r>
            <w:r w:rsidR="00D44226" w:rsidRPr="001A6C11">
              <w:rPr>
                <w:rFonts w:ascii="Verdana" w:hAnsi="Verdana" w:cs="Verdana"/>
                <w:sz w:val="22"/>
                <w:szCs w:val="22"/>
                <w:highlight w:val="yellow"/>
                <w:lang w:val="en-GB" w:eastAsia="ar-SA"/>
              </w:rPr>
              <w:t>x</w:t>
            </w:r>
            <w:r w:rsidRPr="008D0C5A">
              <w:rPr>
                <w:rFonts w:ascii="Verdana" w:hAnsi="Verdana" w:cs="Verdana"/>
                <w:sz w:val="22"/>
                <w:szCs w:val="22"/>
                <w:lang w:val="en-GB" w:eastAsia="ar-SA"/>
              </w:rPr>
              <w:t xml:space="preserve"> to </w:t>
            </w:r>
            <w:r w:rsidR="00D44226" w:rsidRPr="001A6C11">
              <w:rPr>
                <w:rFonts w:ascii="Verdana" w:hAnsi="Verdana" w:cs="Verdana"/>
                <w:sz w:val="22"/>
                <w:szCs w:val="22"/>
                <w:highlight w:val="yellow"/>
                <w:lang w:val="en-GB" w:eastAsia="ar-SA"/>
              </w:rPr>
              <w:t>x</w:t>
            </w:r>
            <w:r w:rsidRPr="008D0C5A">
              <w:rPr>
                <w:rFonts w:ascii="Verdana" w:hAnsi="Verdana" w:cs="Verdana"/>
                <w:sz w:val="22"/>
                <w:szCs w:val="22"/>
                <w:lang w:val="en-GB" w:eastAsia="ar-SA"/>
              </w:rPr>
              <w:t>.</w:t>
            </w:r>
          </w:p>
          <w:p w14:paraId="2000AE9F" w14:textId="27D7836B" w:rsidR="00E16259" w:rsidRPr="00EA6D2F" w:rsidRDefault="001A6C11" w:rsidP="002C3381">
            <w:pPr>
              <w:pStyle w:val="Listenabsatz"/>
              <w:numPr>
                <w:ilvl w:val="0"/>
                <w:numId w:val="18"/>
              </w:numPr>
              <w:adjustRightInd w:val="0"/>
              <w:spacing w:before="100" w:after="100"/>
              <w:ind w:left="470" w:right="113" w:hanging="357"/>
              <w:contextualSpacing w:val="0"/>
              <w:rPr>
                <w:rFonts w:ascii="Verdana" w:hAnsi="Verdana"/>
                <w:sz w:val="22"/>
                <w:szCs w:val="22"/>
                <w:highlight w:val="yellow"/>
                <w:lang w:val="en-GB"/>
              </w:rPr>
            </w:pPr>
            <w:r w:rsidRPr="00EA6D2F">
              <w:rPr>
                <w:rFonts w:ascii="Verdana" w:hAnsi="Verdana" w:cs="Verdana"/>
                <w:sz w:val="22"/>
                <w:szCs w:val="22"/>
                <w:highlight w:val="yellow"/>
                <w:lang w:val="en-GB" w:eastAsia="ar-SA"/>
              </w:rPr>
              <w:t>xxx</w:t>
            </w:r>
            <w:r w:rsidR="00E16259" w:rsidRPr="00EA6D2F">
              <w:rPr>
                <w:rFonts w:ascii="Verdana" w:hAnsi="Verdana" w:cs="Verdana"/>
                <w:sz w:val="22"/>
                <w:szCs w:val="22"/>
                <w:highlight w:val="yellow"/>
                <w:lang w:val="en-GB" w:eastAsia="ar-SA"/>
              </w:rPr>
              <w:t>.</w:t>
            </w:r>
          </w:p>
          <w:p w14:paraId="5537BC7D" w14:textId="5F2D6C24" w:rsidR="00E16259" w:rsidRPr="00EA6D2F" w:rsidRDefault="001A6C11" w:rsidP="002C3381">
            <w:pPr>
              <w:pStyle w:val="Listenabsatz"/>
              <w:numPr>
                <w:ilvl w:val="0"/>
                <w:numId w:val="18"/>
              </w:numPr>
              <w:adjustRightInd w:val="0"/>
              <w:spacing w:before="100" w:after="100"/>
              <w:ind w:left="470" w:right="113" w:hanging="357"/>
              <w:contextualSpacing w:val="0"/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</w:pPr>
            <w:r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xxx</w:t>
            </w:r>
            <w:r w:rsidR="00E16259"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.</w:t>
            </w:r>
          </w:p>
          <w:p w14:paraId="5646E020" w14:textId="00025D2C" w:rsidR="00E16259" w:rsidRPr="008D0C5A" w:rsidRDefault="001A6C11" w:rsidP="002C3381">
            <w:pPr>
              <w:pStyle w:val="Listenabsatz"/>
              <w:numPr>
                <w:ilvl w:val="0"/>
                <w:numId w:val="18"/>
              </w:numPr>
              <w:adjustRightInd w:val="0"/>
              <w:spacing w:before="100" w:after="100"/>
              <w:ind w:left="470" w:right="113" w:hanging="357"/>
              <w:contextualSpacing w:val="0"/>
              <w:rPr>
                <w:rFonts w:ascii="Verdana" w:hAnsi="Verdana"/>
                <w:sz w:val="22"/>
                <w:szCs w:val="22"/>
                <w:lang w:val="en-GB"/>
              </w:rPr>
            </w:pPr>
            <w:r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xxx</w:t>
            </w:r>
            <w:r w:rsidR="00E16259"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.</w:t>
            </w:r>
          </w:p>
        </w:tc>
      </w:tr>
    </w:tbl>
    <w:p w14:paraId="556EE70A" w14:textId="0233631D" w:rsidR="00E97E0E" w:rsidRPr="009659BD" w:rsidRDefault="00D44226" w:rsidP="00E97E0E">
      <w:pPr>
        <w:pStyle w:val="berschrift1"/>
        <w:keepNext/>
        <w:keepLines/>
        <w:numPr>
          <w:ilvl w:val="0"/>
          <w:numId w:val="0"/>
        </w:numPr>
        <w:suppressLineNumbers/>
        <w:spacing w:before="240" w:after="0"/>
        <w:jc w:val="center"/>
        <w:rPr>
          <w:rFonts w:eastAsia="Verdana" w:cs="Verdana"/>
          <w:b/>
          <w:i/>
          <w:iCs/>
          <w:szCs w:val="22"/>
          <w:lang w:val="en-US"/>
        </w:rPr>
      </w:pPr>
      <w:r w:rsidRPr="00EA6D2F">
        <w:rPr>
          <w:rFonts w:eastAsia="Verdana" w:cs="Verdana"/>
          <w:b/>
          <w:i/>
          <w:iCs/>
          <w:szCs w:val="22"/>
          <w:highlight w:val="yellow"/>
          <w:lang w:val="en-US"/>
        </w:rPr>
        <w:t>TITLE</w:t>
      </w:r>
    </w:p>
    <w:p w14:paraId="1AA23B2F" w14:textId="5386D7A2" w:rsidR="00E97E0E" w:rsidRPr="009659BD" w:rsidRDefault="00E97E0E" w:rsidP="00E97E0E">
      <w:pPr>
        <w:suppressLineNumbers/>
        <w:snapToGrid w:val="0"/>
        <w:spacing w:before="60"/>
        <w:jc w:val="center"/>
        <w:rPr>
          <w:rFonts w:ascii="Verdana" w:eastAsia="Verdana" w:hAnsi="Verdana" w:cs="Verdana"/>
          <w:sz w:val="22"/>
          <w:szCs w:val="22"/>
          <w:lang w:val="en-US"/>
        </w:rPr>
      </w:pPr>
      <w:r w:rsidRPr="009659BD">
        <w:rPr>
          <w:rFonts w:ascii="Verdana" w:eastAsia="Verdana" w:hAnsi="Verdana" w:cs="Verdana"/>
          <w:sz w:val="22"/>
          <w:szCs w:val="22"/>
          <w:lang w:val="en-US"/>
        </w:rPr>
        <w:t xml:space="preserve">by </w:t>
      </w:r>
      <w:r w:rsidR="00D44226" w:rsidRPr="00EA6D2F">
        <w:rPr>
          <w:rFonts w:ascii="Verdana" w:hAnsi="Verdana" w:cs="Verdana"/>
          <w:bCs/>
          <w:sz w:val="22"/>
          <w:szCs w:val="22"/>
          <w:highlight w:val="yellow"/>
          <w:lang w:val="en-GB"/>
        </w:rPr>
        <w:t>AUTHOR</w:t>
      </w:r>
    </w:p>
    <w:p w14:paraId="5CC537AA" w14:textId="77777777" w:rsidR="00E97E0E" w:rsidRPr="00E97E0E" w:rsidRDefault="00E97E0E" w:rsidP="00E97E0E">
      <w:pPr>
        <w:suppressLineNumbers/>
        <w:spacing w:before="120" w:after="60"/>
        <w:rPr>
          <w:rStyle w:val="Zeilennummer"/>
          <w:b/>
          <w:bCs/>
          <w:lang w:val="en-GB"/>
        </w:rPr>
      </w:pPr>
      <w:r w:rsidRPr="00E97E0E">
        <w:rPr>
          <w:rStyle w:val="Zeilennummer"/>
          <w:b/>
          <w:bCs/>
          <w:lang w:val="en-GB"/>
        </w:rPr>
        <w:t>Introductory note</w:t>
      </w:r>
    </w:p>
    <w:p w14:paraId="14F55A70" w14:textId="5C1DE563" w:rsidR="00E97E0E" w:rsidRPr="00EA6D2F" w:rsidRDefault="00D44226" w:rsidP="00E97E0E">
      <w:pPr>
        <w:suppressLineNumbers/>
        <w:spacing w:before="120" w:after="240" w:line="252" w:lineRule="auto"/>
        <w:rPr>
          <w:rStyle w:val="Zeilennummer"/>
          <w:i/>
          <w:iCs/>
          <w:highlight w:val="yellow"/>
          <w:lang w:val="en-GB"/>
        </w:rPr>
      </w:pPr>
      <w:r w:rsidRPr="00EA6D2F">
        <w:rPr>
          <w:rStyle w:val="Zeilennummer"/>
          <w:i/>
          <w:iCs/>
          <w:highlight w:val="yellow"/>
          <w:lang w:val="en-GB"/>
        </w:rPr>
        <w:t>xxx</w:t>
      </w:r>
    </w:p>
    <w:p w14:paraId="41644899" w14:textId="5B213C59" w:rsidR="00E97E0E" w:rsidRPr="00E97E0E" w:rsidRDefault="00D44226" w:rsidP="00E16259">
      <w:pPr>
        <w:pStyle w:val="KeinLeerraum"/>
        <w:snapToGrid w:val="0"/>
        <w:spacing w:before="120" w:after="120"/>
        <w:jc w:val="both"/>
        <w:rPr>
          <w:rStyle w:val="Zeilennummer"/>
          <w:lang w:val="en-GB"/>
        </w:rPr>
      </w:pPr>
      <w:r w:rsidRPr="00EA6D2F">
        <w:rPr>
          <w:rStyle w:val="Zeilennummer"/>
          <w:highlight w:val="yellow"/>
          <w:lang w:val="en-GB"/>
        </w:rPr>
        <w:t>[...] xxx</w:t>
      </w:r>
      <w:r w:rsidR="00E97E0E" w:rsidRPr="00EA6D2F">
        <w:rPr>
          <w:rStyle w:val="Zeilennummer"/>
          <w:highlight w:val="yellow"/>
          <w:lang w:val="en-GB"/>
        </w:rPr>
        <w:t xml:space="preserve"> [...]</w:t>
      </w:r>
      <w:r w:rsidR="00E97E0E" w:rsidRPr="00E97E0E">
        <w:rPr>
          <w:rStyle w:val="Zeilennummer"/>
          <w:lang w:val="en-GB"/>
        </w:rPr>
        <w:t xml:space="preserve"> </w:t>
      </w:r>
    </w:p>
    <w:p w14:paraId="6D9F3319" w14:textId="2976E008" w:rsidR="00E97E0E" w:rsidRPr="00E97E0E" w:rsidRDefault="00D44226" w:rsidP="001A1ACC">
      <w:pPr>
        <w:pStyle w:val="KeinLeerraum"/>
        <w:suppressLineNumbers/>
        <w:snapToGrid w:val="0"/>
        <w:spacing w:before="200"/>
        <w:jc w:val="right"/>
        <w:rPr>
          <w:rStyle w:val="Fliesstext"/>
          <w:rFonts w:asciiTheme="minorHAnsi" w:hAnsiTheme="minorHAnsi" w:cstheme="minorBidi"/>
          <w:sz w:val="22"/>
          <w:szCs w:val="22"/>
        </w:rPr>
        <w:sectPr w:rsidR="00E97E0E" w:rsidRPr="00E97E0E" w:rsidSect="00AB7608">
          <w:pgSz w:w="11900" w:h="16840"/>
          <w:pgMar w:top="851" w:right="680" w:bottom="567" w:left="851" w:header="567" w:footer="567" w:gutter="0"/>
          <w:lnNumType w:countBy="5" w:distance="170"/>
          <w:cols w:space="708"/>
          <w:docGrid w:linePitch="360"/>
        </w:sectPr>
      </w:pPr>
      <w:r w:rsidRPr="00EA6D2F">
        <w:rPr>
          <w:rFonts w:ascii="Verdana" w:hAnsi="Verdana" w:cstheme="minorHAnsi"/>
          <w:highlight w:val="yellow"/>
          <w:lang w:val="en-US"/>
        </w:rPr>
        <w:t>AUTHOR</w:t>
      </w:r>
      <w:r w:rsidR="00E97E0E" w:rsidRPr="00EA6D2F">
        <w:rPr>
          <w:rFonts w:ascii="Verdana" w:hAnsi="Verdana" w:cstheme="minorHAnsi"/>
          <w:highlight w:val="yellow"/>
          <w:lang w:val="en-US"/>
        </w:rPr>
        <w:t xml:space="preserve">, </w:t>
      </w:r>
      <w:r w:rsidRPr="00EA6D2F">
        <w:rPr>
          <w:rFonts w:ascii="Verdana" w:hAnsi="Verdana" w:cstheme="minorHAnsi"/>
          <w:i/>
          <w:iCs/>
          <w:highlight w:val="yellow"/>
          <w:lang w:val="en-US"/>
        </w:rPr>
        <w:t>TITLE</w:t>
      </w:r>
      <w:r w:rsidR="00E97E0E" w:rsidRPr="00EA6D2F">
        <w:rPr>
          <w:rFonts w:ascii="Verdana" w:hAnsi="Verdana" w:cstheme="minorHAnsi"/>
          <w:i/>
          <w:iCs/>
          <w:highlight w:val="yellow"/>
          <w:lang w:val="en-US"/>
        </w:rPr>
        <w:t xml:space="preserve">, </w:t>
      </w:r>
      <w:r w:rsidRPr="00EA6D2F">
        <w:rPr>
          <w:rFonts w:ascii="Verdana" w:hAnsi="Verdana" w:cstheme="minorHAnsi"/>
          <w:highlight w:val="yellow"/>
          <w:lang w:val="en-US"/>
        </w:rPr>
        <w:t>YEAR</w:t>
      </w:r>
      <w:r w:rsidR="00E97E0E" w:rsidRPr="00EA6D2F">
        <w:rPr>
          <w:rFonts w:ascii="Verdana" w:hAnsi="Verdana" w:cstheme="minorHAnsi"/>
          <w:highlight w:val="yellow"/>
          <w:lang w:val="en-US"/>
        </w:rPr>
        <w:t xml:space="preserve"> (</w:t>
      </w:r>
      <w:r w:rsidRPr="00EA6D2F">
        <w:rPr>
          <w:rFonts w:ascii="Verdana" w:hAnsi="Verdana" w:cstheme="minorHAnsi"/>
          <w:highlight w:val="yellow"/>
          <w:lang w:val="en-US"/>
        </w:rPr>
        <w:t>xxx</w:t>
      </w:r>
      <w:r w:rsidR="00E97E0E" w:rsidRPr="00EA6D2F">
        <w:rPr>
          <w:rFonts w:ascii="Verdana" w:hAnsi="Verdana" w:cstheme="minorHAnsi"/>
          <w:highlight w:val="yellow"/>
          <w:lang w:val="en-US"/>
        </w:rPr>
        <w:t xml:space="preserve"> words)</w:t>
      </w:r>
    </w:p>
    <w:tbl>
      <w:tblPr>
        <w:tblW w:w="1034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  <w:gridCol w:w="567"/>
      </w:tblGrid>
      <w:tr w:rsidR="00C07B67" w14:paraId="1369B910" w14:textId="77777777" w:rsidTr="006A0135">
        <w:trPr>
          <w:trHeight w:val="17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784131" w14:textId="100FEDAC" w:rsidR="00C07B67" w:rsidRPr="00B84CCC" w:rsidRDefault="00C07B67" w:rsidP="006A0135">
            <w:pPr>
              <w:snapToGrid w:val="0"/>
              <w:spacing w:before="24" w:after="24"/>
              <w:ind w:left="57" w:right="57"/>
              <w:rPr>
                <w:rFonts w:ascii="Verdana" w:hAnsi="Verdana"/>
                <w:sz w:val="22"/>
                <w:szCs w:val="22"/>
              </w:rPr>
            </w:pPr>
            <w:r w:rsidRPr="00B84CC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Inhaltliche 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Erwartungen – A</w:t>
            </w:r>
            <w:r w:rsidR="00E16259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rbeitsauftrag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 1</w:t>
            </w:r>
          </w:p>
        </w:tc>
      </w:tr>
      <w:tr w:rsidR="00C07B67" w:rsidRPr="00C5353C" w14:paraId="029BBF22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D607F" w14:textId="507D530C" w:rsidR="00C07B67" w:rsidRPr="009F501B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C07B67" w:rsidRPr="00C5353C" w14:paraId="2E7D84C8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2A68" w14:textId="72E7D06B" w:rsidR="00C07B67" w:rsidRPr="00226BF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7B453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28F5C20B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C214" w14:textId="423389A3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2F6F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0E656509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D844" w14:textId="4E341A4A" w:rsidR="00C07B67" w:rsidRPr="00226BF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925A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1460F272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B1AE" w14:textId="3FE16E30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4EE2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1E32CEE5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B7AF" w14:textId="464CF118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9E3A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5F893464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7E709" w14:textId="10C9EE67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0575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2C84789F" w14:textId="77777777" w:rsidTr="00E16259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792F9C4" w14:textId="209D4F48" w:rsidR="00E16259" w:rsidRPr="00226BF7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  <w:r w:rsidRPr="00B84CC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Inhaltliche 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Erwartungen – Arbeitsauftrag 2</w:t>
            </w:r>
          </w:p>
        </w:tc>
      </w:tr>
      <w:tr w:rsidR="00C07B67" w:rsidRPr="00C5353C" w14:paraId="31F79F70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C6D5" w14:textId="32368ED6" w:rsidR="00C07B67" w:rsidRPr="009F501B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C07B67" w:rsidRPr="00C5353C" w14:paraId="447CC62A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5F29" w14:textId="72127A29" w:rsidR="00C07B67" w:rsidRPr="00226BF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B68B6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1D52DFF1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0E01" w14:textId="49E56F9B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5008C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7FA835F1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EC4E" w14:textId="01F758C4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73850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C07B67" w:rsidRPr="00C5353C" w14:paraId="6B85113F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596E" w14:textId="09150750" w:rsidR="00C07B67" w:rsidRDefault="00C07B67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CCF8" w14:textId="77777777" w:rsidR="00C07B67" w:rsidRPr="00226BF7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68391D41" w14:textId="77777777" w:rsidTr="00E16259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09F3ECD" w14:textId="23E83A64" w:rsidR="00E16259" w:rsidRPr="00226BF7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  <w:r w:rsidRPr="00B84CC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Inhaltliche 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Erwartungen – Arbeitsauftrag 3</w:t>
            </w:r>
          </w:p>
        </w:tc>
      </w:tr>
      <w:tr w:rsidR="00C07B67" w:rsidRPr="00C5353C" w14:paraId="1A56001C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37ED7" w14:textId="373B037A" w:rsidR="00C07B67" w:rsidRPr="00A70062" w:rsidRDefault="00C07B67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E16259" w:rsidRPr="00C5353C" w14:paraId="1513DA0E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EEB57" w14:textId="6E012753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75926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5353C" w14:paraId="543C63BD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6E93" w14:textId="3D4E8A59" w:rsidR="0003350B" w:rsidRPr="00A70062" w:rsidRDefault="0003350B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CFF9" w14:textId="77777777" w:rsidR="0003350B" w:rsidRPr="00A70062" w:rsidRDefault="0003350B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39F12CCE" w14:textId="77777777" w:rsidTr="00EA68E5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CEFA" w14:textId="091E411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0C279A4D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BECA4" w14:textId="68B3D124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3EFE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08D4F4FC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F6FF" w14:textId="556B3E59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0590B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43E0FAEB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70FEE" w14:textId="0E43C83B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B19FE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591653CF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D473" w14:textId="5965487D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119C5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5C58CC17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A23B6" w14:textId="1D9AC113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558E68FC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A796D" w14:textId="54EDAB53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3A18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11AF3FC7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E6336" w14:textId="3CD27C8C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FC63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10D783D3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78A8" w14:textId="7200E830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E16259" w:rsidRPr="00C5353C" w14:paraId="5DB174C1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F15F" w14:textId="27D877C5" w:rsidR="00E16259" w:rsidRPr="00A70062" w:rsidRDefault="00E16259" w:rsidP="006A0135">
            <w:pPr>
              <w:spacing w:before="24" w:after="24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09A70" w14:textId="77777777" w:rsidR="00E16259" w:rsidRPr="00A70062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16259" w:rsidRPr="00C5353C" w14:paraId="01E94825" w14:textId="77777777" w:rsidTr="00D85521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338C" w14:textId="22C01E18" w:rsidR="00E16259" w:rsidRPr="00226BF7" w:rsidRDefault="00E16259" w:rsidP="006A0135">
            <w:pPr>
              <w:pStyle w:val="Listenabsatz"/>
              <w:snapToGrid w:val="0"/>
              <w:spacing w:before="24" w:after="24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  <w:r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  <w:t>…</w:t>
            </w:r>
          </w:p>
        </w:tc>
      </w:tr>
    </w:tbl>
    <w:p w14:paraId="1328E979" w14:textId="77777777" w:rsidR="000E31B0" w:rsidRPr="000E31B0" w:rsidRDefault="000E31B0" w:rsidP="001A1ACC">
      <w:pPr>
        <w:rPr>
          <w:rFonts w:ascii="Verdana" w:hAnsi="Verdana"/>
          <w:sz w:val="22"/>
          <w:szCs w:val="22"/>
        </w:rPr>
        <w:sectPr w:rsidR="000E31B0" w:rsidRPr="000E31B0" w:rsidSect="00AB7608">
          <w:pgSz w:w="11900" w:h="16840"/>
          <w:pgMar w:top="851" w:right="680" w:bottom="567" w:left="851" w:header="567" w:footer="567" w:gutter="0"/>
          <w:lnNumType w:countBy="5" w:distance="57"/>
          <w:cols w:space="708"/>
          <w:docGrid w:linePitch="360"/>
        </w:sect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7812"/>
      </w:tblGrid>
      <w:tr w:rsidR="00E16259" w:rsidRPr="008A6F34" w14:paraId="47A7578B" w14:textId="77777777" w:rsidTr="00E16259">
        <w:trPr>
          <w:trHeight w:val="57"/>
        </w:trPr>
        <w:tc>
          <w:tcPr>
            <w:tcW w:w="10359" w:type="dxa"/>
            <w:gridSpan w:val="2"/>
            <w:shd w:val="clear" w:color="auto" w:fill="FDE9D9" w:themeFill="accent6" w:themeFillTint="33"/>
          </w:tcPr>
          <w:p w14:paraId="0FB25659" w14:textId="6227B23A" w:rsidR="00E16259" w:rsidRPr="00007910" w:rsidRDefault="00E16259" w:rsidP="001A1ACC">
            <w:pPr>
              <w:spacing w:before="70" w:after="70"/>
              <w:ind w:left="85" w:right="85"/>
              <w:jc w:val="left"/>
              <w:rPr>
                <w:rStyle w:val="Fliesstext"/>
                <w:rFonts w:ascii="Verdana" w:hAnsi="Verdana"/>
                <w:bCs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Thema </w:t>
            </w: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>2</w:t>
            </w:r>
          </w:p>
        </w:tc>
      </w:tr>
      <w:tr w:rsidR="00E16259" w:rsidRPr="008A6F34" w14:paraId="28D9399E" w14:textId="77777777" w:rsidTr="001F5190">
        <w:trPr>
          <w:trHeight w:val="964"/>
        </w:trPr>
        <w:tc>
          <w:tcPr>
            <w:tcW w:w="2547" w:type="dxa"/>
            <w:shd w:val="clear" w:color="auto" w:fill="FDE9D9" w:themeFill="accent6" w:themeFillTint="33"/>
          </w:tcPr>
          <w:p w14:paraId="47408661" w14:textId="77777777" w:rsidR="00E16259" w:rsidRPr="008A6F34" w:rsidRDefault="00E16259" w:rsidP="001A1ACC">
            <w:pPr>
              <w:spacing w:before="7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Textgrundlage</w:t>
            </w:r>
          </w:p>
          <w:p w14:paraId="3740E256" w14:textId="117010B5" w:rsidR="00E16259" w:rsidRPr="008A6F34" w:rsidRDefault="00E16259" w:rsidP="001A1ACC">
            <w:pPr>
              <w:spacing w:before="7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sz w:val="22"/>
                <w:szCs w:val="22"/>
              </w:rPr>
              <w:t xml:space="preserve">max. </w:t>
            </w:r>
            <w:r w:rsidRPr="008A6F34">
              <w:rPr>
                <w:rStyle w:val="Fliesstext"/>
                <w:rFonts w:ascii="Verdana" w:hAnsi="Verdana"/>
                <w:sz w:val="22"/>
                <w:szCs w:val="22"/>
                <w:u w:val="single"/>
              </w:rPr>
              <w:t>kurzes</w:t>
            </w:r>
            <w:r w:rsidRPr="008A6F34">
              <w:rPr>
                <w:rStyle w:val="Fliesstext"/>
                <w:rFonts w:ascii="Verdana" w:hAnsi="Verdana"/>
                <w:sz w:val="22"/>
                <w:szCs w:val="22"/>
              </w:rPr>
              <w:t xml:space="preserve"> Zitat</w:t>
            </w:r>
            <w:r>
              <w:rPr>
                <w:rStyle w:val="Fliesstext"/>
                <w:rFonts w:ascii="Verdana" w:hAnsi="Verdana"/>
                <w:sz w:val="22"/>
                <w:szCs w:val="22"/>
              </w:rPr>
              <w:t>, einfacher Bildimpuls</w:t>
            </w:r>
          </w:p>
        </w:tc>
        <w:tc>
          <w:tcPr>
            <w:tcW w:w="7812" w:type="dxa"/>
            <w:shd w:val="clear" w:color="auto" w:fill="auto"/>
          </w:tcPr>
          <w:p w14:paraId="4F37C04D" w14:textId="36777DA2" w:rsidR="00E16259" w:rsidRPr="00AA7D63" w:rsidRDefault="00E16259" w:rsidP="001A1ACC">
            <w:pPr>
              <w:spacing w:before="70" w:after="70"/>
              <w:ind w:left="85" w:right="85"/>
              <w:jc w:val="left"/>
              <w:rPr>
                <w:rStyle w:val="Fliesstext"/>
                <w:rFonts w:ascii="Verdana" w:hAnsi="Verdana"/>
                <w:bCs/>
                <w:sz w:val="22"/>
                <w:szCs w:val="22"/>
                <w:lang w:val="en-GB"/>
              </w:rPr>
            </w:pPr>
          </w:p>
        </w:tc>
      </w:tr>
      <w:tr w:rsidR="00E16259" w:rsidRPr="008A6F34" w14:paraId="04C2254E" w14:textId="77777777" w:rsidTr="001F5190">
        <w:tc>
          <w:tcPr>
            <w:tcW w:w="2547" w:type="dxa"/>
            <w:shd w:val="clear" w:color="auto" w:fill="FDE9D9" w:themeFill="accent6" w:themeFillTint="33"/>
          </w:tcPr>
          <w:p w14:paraId="79D646B6" w14:textId="77777777" w:rsidR="00E16259" w:rsidRPr="008A6F34" w:rsidRDefault="00E16259" w:rsidP="001A1ACC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ggf. 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Wortzahl</w:t>
            </w:r>
          </w:p>
        </w:tc>
        <w:tc>
          <w:tcPr>
            <w:tcW w:w="7812" w:type="dxa"/>
            <w:shd w:val="clear" w:color="auto" w:fill="auto"/>
          </w:tcPr>
          <w:p w14:paraId="2C639E71" w14:textId="211B8B1E" w:rsidR="00E16259" w:rsidRPr="009064B3" w:rsidRDefault="00E16259" w:rsidP="001A1ACC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271DC30E" w14:textId="77777777" w:rsidR="00E97E0E" w:rsidRPr="008A6F34" w:rsidRDefault="00E97E0E" w:rsidP="001A1ACC">
      <w:pPr>
        <w:suppressLineNumbers/>
        <w:rPr>
          <w:rFonts w:ascii="Verdana" w:hAnsi="Verdana"/>
          <w:color w:val="FF0000"/>
          <w:sz w:val="22"/>
          <w:szCs w:val="22"/>
        </w:r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8891"/>
        <w:gridCol w:w="1047"/>
      </w:tblGrid>
      <w:tr w:rsidR="00E97E0E" w:rsidRPr="008A6F34" w14:paraId="525E2C19" w14:textId="77777777" w:rsidTr="001F5190">
        <w:tc>
          <w:tcPr>
            <w:tcW w:w="10359" w:type="dxa"/>
            <w:gridSpan w:val="3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3BD0BFE3" w14:textId="08E2A3C3" w:rsidR="00E97E0E" w:rsidRPr="008A6F34" w:rsidRDefault="00E97E0E" w:rsidP="001A1ACC">
            <w:pPr>
              <w:spacing w:before="120" w:after="12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>Arbeitsaufträge</w:t>
            </w:r>
          </w:p>
        </w:tc>
      </w:tr>
      <w:tr w:rsidR="00E97E0E" w:rsidRPr="008A6F34" w14:paraId="188002F5" w14:textId="77777777" w:rsidTr="001F5190">
        <w:trPr>
          <w:trHeight w:val="163"/>
        </w:trPr>
        <w:tc>
          <w:tcPr>
            <w:tcW w:w="421" w:type="dxa"/>
            <w:tcBorders>
              <w:right w:val="nil"/>
            </w:tcBorders>
          </w:tcPr>
          <w:p w14:paraId="01CEA39C" w14:textId="77777777" w:rsidR="00E97E0E" w:rsidRPr="008A6F34" w:rsidRDefault="00E97E0E" w:rsidP="001A1ACC">
            <w:pPr>
              <w:spacing w:before="100" w:after="100"/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889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675A0E" w14:textId="4E665756" w:rsidR="00E97E0E" w:rsidRPr="001A6C11" w:rsidRDefault="00E97E0E" w:rsidP="001A1ACC">
            <w:pPr>
              <w:spacing w:before="100" w:after="100"/>
              <w:ind w:left="113" w:right="113"/>
              <w:rPr>
                <w:rStyle w:val="Fliesstext"/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</w:tcPr>
          <w:p w14:paraId="6AF6C8BE" w14:textId="77777777" w:rsidR="00E97E0E" w:rsidRPr="00D44226" w:rsidRDefault="00E97E0E" w:rsidP="001A1ACC">
            <w:pPr>
              <w:spacing w:before="100" w:after="100"/>
              <w:ind w:left="57" w:right="57"/>
              <w:jc w:val="left"/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AFB I/II</w:t>
            </w:r>
          </w:p>
        </w:tc>
      </w:tr>
      <w:tr w:rsidR="00E97E0E" w:rsidRPr="008A6F34" w14:paraId="70064B2E" w14:textId="77777777" w:rsidTr="001F5190">
        <w:trPr>
          <w:trHeight w:val="255"/>
        </w:trPr>
        <w:tc>
          <w:tcPr>
            <w:tcW w:w="421" w:type="dxa"/>
            <w:tcBorders>
              <w:right w:val="nil"/>
            </w:tcBorders>
          </w:tcPr>
          <w:p w14:paraId="01FE3412" w14:textId="77777777" w:rsidR="00E97E0E" w:rsidRPr="008A6F34" w:rsidRDefault="00E97E0E" w:rsidP="001A1ACC">
            <w:pPr>
              <w:spacing w:before="100" w:after="100"/>
              <w:ind w:left="85" w:right="85"/>
              <w:jc w:val="center"/>
              <w:rPr>
                <w:rStyle w:val="Fliesstext"/>
                <w:rFonts w:ascii="Verdana" w:hAnsi="Verdana"/>
                <w:sz w:val="22"/>
                <w:szCs w:val="22"/>
              </w:rPr>
            </w:pPr>
            <w:r>
              <w:rPr>
                <w:rStyle w:val="Fliesstext"/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889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203975" w14:textId="47317095" w:rsidR="00E97E0E" w:rsidRPr="001A6C11" w:rsidRDefault="00E97E0E" w:rsidP="001A1ACC">
            <w:pPr>
              <w:spacing w:before="100" w:after="100"/>
              <w:ind w:left="113" w:right="113"/>
              <w:rPr>
                <w:rStyle w:val="Fliesstext"/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1047" w:type="dxa"/>
            <w:tcBorders>
              <w:left w:val="single" w:sz="4" w:space="0" w:color="auto"/>
            </w:tcBorders>
            <w:shd w:val="clear" w:color="auto" w:fill="auto"/>
          </w:tcPr>
          <w:p w14:paraId="3F4909B5" w14:textId="77777777" w:rsidR="00E97E0E" w:rsidRPr="00D44226" w:rsidRDefault="00E97E0E" w:rsidP="001A1ACC">
            <w:pPr>
              <w:spacing w:before="100" w:after="100"/>
              <w:ind w:left="57" w:right="85"/>
              <w:jc w:val="left"/>
              <w:rPr>
                <w:rFonts w:ascii="Verdana" w:hAnsi="Verdana"/>
                <w:sz w:val="22"/>
                <w:szCs w:val="22"/>
                <w:highlight w:val="yellow"/>
                <w:lang w:val="en-GB"/>
              </w:rPr>
            </w:pP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>AFB III</w:t>
            </w:r>
          </w:p>
        </w:tc>
      </w:tr>
    </w:tbl>
    <w:p w14:paraId="3C7F092A" w14:textId="77777777" w:rsidR="00E97E0E" w:rsidRPr="008A6F34" w:rsidRDefault="00E97E0E" w:rsidP="001A1ACC">
      <w:pPr>
        <w:suppressLineNumbers/>
        <w:rPr>
          <w:rFonts w:ascii="Verdana" w:hAnsi="Verdana"/>
          <w:color w:val="FF0000"/>
          <w:sz w:val="22"/>
          <w:szCs w:val="22"/>
        </w:rPr>
      </w:pPr>
    </w:p>
    <w:tbl>
      <w:tblPr>
        <w:tblStyle w:val="Tabellenras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9"/>
      </w:tblGrid>
      <w:tr w:rsidR="00E97E0E" w:rsidRPr="008A6F34" w14:paraId="48959660" w14:textId="77777777" w:rsidTr="001F5190">
        <w:trPr>
          <w:trHeight w:val="74"/>
        </w:trPr>
        <w:tc>
          <w:tcPr>
            <w:tcW w:w="10359" w:type="dxa"/>
            <w:shd w:val="clear" w:color="auto" w:fill="FDE9D9" w:themeFill="accent6" w:themeFillTint="33"/>
          </w:tcPr>
          <w:p w14:paraId="708F67FF" w14:textId="77777777" w:rsidR="00E97E0E" w:rsidRPr="008A6F34" w:rsidRDefault="00E97E0E" w:rsidP="001A1ACC">
            <w:pPr>
              <w:spacing w:before="100" w:after="10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Kriterien für eine 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  <w:u w:val="single"/>
              </w:rPr>
              <w:t>gute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Leistung</w:t>
            </w:r>
          </w:p>
        </w:tc>
      </w:tr>
      <w:tr w:rsidR="00E97E0E" w:rsidRPr="008A6F34" w14:paraId="7572D92C" w14:textId="77777777" w:rsidTr="001F5190">
        <w:trPr>
          <w:trHeight w:val="2411"/>
        </w:trPr>
        <w:tc>
          <w:tcPr>
            <w:tcW w:w="10359" w:type="dxa"/>
            <w:shd w:val="clear" w:color="auto" w:fill="auto"/>
          </w:tcPr>
          <w:p w14:paraId="2DB6BAB7" w14:textId="77777777" w:rsidR="00E97E0E" w:rsidRPr="00D44226" w:rsidRDefault="00E97E0E" w:rsidP="001A1ACC">
            <w:pPr>
              <w:spacing w:before="100" w:after="10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freier Vortrag: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insgesamt strukturiert, weitgehend redundanzfrei, schlüssig und kohärent</w:t>
            </w:r>
          </w:p>
          <w:p w14:paraId="5625D027" w14:textId="43FD745F" w:rsidR="00E97E0E" w:rsidRPr="00D44226" w:rsidRDefault="00E97E0E" w:rsidP="001A1ACC">
            <w:pPr>
              <w:spacing w:before="100" w:after="100"/>
              <w:ind w:left="85" w:right="85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sz w:val="22"/>
                <w:szCs w:val="22"/>
                <w:highlight w:val="yellow"/>
              </w:rPr>
              <w:t>Aufgabe 1:</w:t>
            </w:r>
            <w:r w:rsidRPr="00D44226">
              <w:rPr>
                <w:rFonts w:ascii="Verdana" w:hAnsi="Verdana"/>
                <w:bCs/>
                <w:sz w:val="22"/>
                <w:szCs w:val="22"/>
                <w:highlight w:val="yellow"/>
              </w:rPr>
              <w:t xml:space="preserve"> klare Trennung zwischen Beschreibung und Analyse; präzise und sachliche Be-schreibung der relevanten Aspekte;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weitgehend folgerichtige Deutung des </w:t>
            </w:r>
            <w:r w:rsidR="0003350B" w:rsidRPr="00D44226">
              <w:rPr>
                <w:rFonts w:ascii="Verdana" w:hAnsi="Verdana"/>
                <w:sz w:val="22"/>
                <w:szCs w:val="22"/>
                <w:highlight w:val="yellow"/>
              </w:rPr>
              <w:t>Cartoons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unter Berücksichtigung seiner Gestaltungsmittel; klare Herausarbeitung der Botschaft des Cartoons</w:t>
            </w:r>
          </w:p>
          <w:p w14:paraId="03AF4190" w14:textId="77777777" w:rsidR="00E97E0E" w:rsidRPr="00D44226" w:rsidRDefault="00E97E0E" w:rsidP="001A1ACC">
            <w:pPr>
              <w:spacing w:before="100" w:after="100"/>
              <w:ind w:left="85" w:right="85"/>
              <w:rPr>
                <w:rStyle w:val="Fliesstext"/>
                <w:rFonts w:ascii="Verdana" w:hAnsi="Verdana"/>
                <w:bCs/>
                <w:sz w:val="22"/>
                <w:szCs w:val="22"/>
                <w:highlight w:val="yellow"/>
              </w:rPr>
            </w:pPr>
            <w:r w:rsidRPr="00D44226">
              <w:rPr>
                <w:rStyle w:val="Fliesstext"/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2:</w:t>
            </w: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weitgehende Berücksichtigung und korrekte Darstellung relevanter Aspekte; weitgehend plausible, treffende und differenzierte Argumentation mit Entwicklung einer eigenen Schlussfolgerung; weitgehend treffende Bezugnahme auf Problemzusammenhang durch Beispiele</w:t>
            </w:r>
          </w:p>
        </w:tc>
      </w:tr>
      <w:tr w:rsidR="00E97E0E" w:rsidRPr="008A6F34" w14:paraId="4007347F" w14:textId="77777777" w:rsidTr="001F5190">
        <w:trPr>
          <w:trHeight w:val="74"/>
        </w:trPr>
        <w:tc>
          <w:tcPr>
            <w:tcW w:w="10359" w:type="dxa"/>
            <w:shd w:val="clear" w:color="auto" w:fill="FDE9D9" w:themeFill="accent6" w:themeFillTint="33"/>
          </w:tcPr>
          <w:p w14:paraId="52025F19" w14:textId="77777777" w:rsidR="00E97E0E" w:rsidRPr="008A6F34" w:rsidRDefault="00E97E0E" w:rsidP="001A1ACC">
            <w:pPr>
              <w:spacing w:before="100" w:after="100"/>
              <w:ind w:left="85" w:right="85"/>
              <w:jc w:val="left"/>
              <w:rPr>
                <w:rStyle w:val="Fliesstext"/>
                <w:rFonts w:ascii="Verdana" w:hAnsi="Verdana"/>
                <w:b/>
                <w:sz w:val="22"/>
                <w:szCs w:val="22"/>
              </w:rPr>
            </w:pP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Kriterien für eine 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  <w:u w:val="single"/>
              </w:rPr>
              <w:t>ausreichende</w:t>
            </w:r>
            <w:r w:rsidRPr="008A6F34">
              <w:rPr>
                <w:rStyle w:val="Fliesstext"/>
                <w:rFonts w:ascii="Verdana" w:hAnsi="Verdana"/>
                <w:b/>
                <w:sz w:val="22"/>
                <w:szCs w:val="22"/>
              </w:rPr>
              <w:t xml:space="preserve"> Leistung</w:t>
            </w:r>
          </w:p>
        </w:tc>
      </w:tr>
      <w:tr w:rsidR="00E97E0E" w:rsidRPr="008A6F34" w14:paraId="53F4DF45" w14:textId="77777777" w:rsidTr="001F5190">
        <w:trPr>
          <w:trHeight w:val="3050"/>
        </w:trPr>
        <w:tc>
          <w:tcPr>
            <w:tcW w:w="10359" w:type="dxa"/>
            <w:shd w:val="clear" w:color="auto" w:fill="auto"/>
          </w:tcPr>
          <w:p w14:paraId="6F75D3FC" w14:textId="77777777" w:rsidR="00E97E0E" w:rsidRPr="00D44226" w:rsidRDefault="00E97E0E" w:rsidP="001A1ACC">
            <w:pPr>
              <w:spacing w:before="100" w:after="100"/>
              <w:ind w:left="85" w:right="85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bCs/>
                <w:sz w:val="22"/>
                <w:szCs w:val="22"/>
                <w:highlight w:val="yellow"/>
              </w:rPr>
              <w:t>freier Vortrag: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ansatzweise strukturiert, wiederholt redundant, ansatzweise schlüssig und kohärent</w:t>
            </w:r>
          </w:p>
          <w:p w14:paraId="16526150" w14:textId="7D94E64F" w:rsidR="00E97E0E" w:rsidRPr="00D44226" w:rsidRDefault="00E97E0E" w:rsidP="001A1ACC">
            <w:pPr>
              <w:spacing w:before="100" w:after="100"/>
              <w:ind w:left="85" w:right="85"/>
              <w:rPr>
                <w:rFonts w:ascii="Verdana" w:hAnsi="Verdana"/>
                <w:sz w:val="22"/>
                <w:szCs w:val="22"/>
                <w:highlight w:val="yellow"/>
              </w:rPr>
            </w:pPr>
            <w:r w:rsidRPr="00D44226">
              <w:rPr>
                <w:rFonts w:ascii="Verdana" w:hAnsi="Verdana"/>
                <w:b/>
                <w:sz w:val="22"/>
                <w:szCs w:val="22"/>
                <w:highlight w:val="yellow"/>
              </w:rPr>
              <w:t>Aufgabe 1:</w:t>
            </w:r>
            <w:r w:rsidRPr="00D44226">
              <w:rPr>
                <w:rFonts w:ascii="Verdana" w:hAnsi="Verdana"/>
                <w:bCs/>
                <w:sz w:val="22"/>
                <w:szCs w:val="22"/>
                <w:highlight w:val="yellow"/>
              </w:rPr>
              <w:t xml:space="preserve"> ansatzweise Trennung zwischen Beschreibung und Analyse; ansatzweise präzise und sachliche Beschreibung einiger relevanter Aspekte;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ansatzweise folgerichtige Deutung des </w:t>
            </w:r>
            <w:r w:rsidR="00A70062" w:rsidRPr="00D44226">
              <w:rPr>
                <w:rFonts w:ascii="Verdana" w:hAnsi="Verdana"/>
                <w:sz w:val="22"/>
                <w:szCs w:val="22"/>
                <w:highlight w:val="yellow"/>
              </w:rPr>
              <w:t>Cartoons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unter Berücksichtigung einiger Gestaltungsmittel; ansatzweise Heraus</w:t>
            </w:r>
            <w:r w:rsidR="00A70062" w:rsidRPr="00D44226">
              <w:rPr>
                <w:rFonts w:ascii="Verdana" w:hAnsi="Verdana"/>
                <w:sz w:val="22"/>
                <w:szCs w:val="22"/>
                <w:highlight w:val="yellow"/>
              </w:rPr>
              <w:t>-</w:t>
            </w:r>
            <w:proofErr w:type="spellStart"/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arbeitung</w:t>
            </w:r>
            <w:proofErr w:type="spellEnd"/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 xml:space="preserve"> der Botschaft des Cartoons</w:t>
            </w:r>
          </w:p>
          <w:p w14:paraId="716BE9CA" w14:textId="77777777" w:rsidR="00E97E0E" w:rsidRPr="00D44226" w:rsidRDefault="00E97E0E" w:rsidP="001A1ACC">
            <w:pPr>
              <w:spacing w:before="100" w:after="100"/>
              <w:ind w:left="85" w:right="85"/>
              <w:rPr>
                <w:rStyle w:val="Fliesstext"/>
                <w:rFonts w:ascii="Verdana" w:hAnsi="Verdana"/>
                <w:bCs/>
                <w:sz w:val="22"/>
                <w:szCs w:val="22"/>
                <w:highlight w:val="yellow"/>
              </w:rPr>
            </w:pPr>
            <w:r w:rsidRPr="00D44226">
              <w:rPr>
                <w:rStyle w:val="Fliesstext"/>
                <w:rFonts w:ascii="Verdana" w:hAnsi="Verdana"/>
                <w:b/>
                <w:bCs/>
                <w:sz w:val="22"/>
                <w:szCs w:val="22"/>
                <w:highlight w:val="yellow"/>
              </w:rPr>
              <w:t>Aufgabe 2:</w:t>
            </w:r>
            <w:r w:rsidRPr="00D44226">
              <w:rPr>
                <w:rStyle w:val="Fliesstext"/>
                <w:rFonts w:ascii="Verdana" w:hAnsi="Verdana"/>
                <w:sz w:val="22"/>
                <w:szCs w:val="22"/>
                <w:highlight w:val="yellow"/>
              </w:rPr>
              <w:t xml:space="preserve"> </w:t>
            </w:r>
            <w:r w:rsidRPr="00D44226">
              <w:rPr>
                <w:rFonts w:ascii="Verdana" w:hAnsi="Verdana"/>
                <w:sz w:val="22"/>
                <w:szCs w:val="22"/>
                <w:highlight w:val="yellow"/>
              </w:rPr>
              <w:t>Berücksichtigung und korrekte Darstellung weniger relevanter Aspekte; noch nachvollziehbare bzw. teilweise unklare Argumentation mit Entwicklung einer eigenen Schlussfolgerung; Bezugnahme auf Problemzusammenhang durch wenige bzw. teilweise unpassende Beispiele</w:t>
            </w:r>
          </w:p>
        </w:tc>
      </w:tr>
    </w:tbl>
    <w:p w14:paraId="21C45783" w14:textId="77777777" w:rsidR="004328A3" w:rsidRDefault="004328A3" w:rsidP="001A1ACC">
      <w:pPr>
        <w:pStyle w:val="berschrift1"/>
        <w:keepNext/>
        <w:keepLines/>
        <w:numPr>
          <w:ilvl w:val="0"/>
          <w:numId w:val="0"/>
        </w:numPr>
        <w:spacing w:before="0" w:after="120"/>
        <w:rPr>
          <w:rFonts w:eastAsia="Verdana" w:cs="Verdana"/>
          <w:b/>
          <w:szCs w:val="22"/>
          <w:lang w:val="en-US"/>
        </w:rPr>
        <w:sectPr w:rsidR="004328A3" w:rsidSect="00AB7608">
          <w:pgSz w:w="11900" w:h="16840"/>
          <w:pgMar w:top="851" w:right="680" w:bottom="567" w:left="851" w:header="567" w:footer="567" w:gutter="0"/>
          <w:lnNumType w:countBy="5" w:distance="57"/>
          <w:cols w:space="708"/>
          <w:docGrid w:linePitch="360"/>
        </w:sectPr>
      </w:pPr>
    </w:p>
    <w:p w14:paraId="7E674912" w14:textId="59510CA2" w:rsidR="00E97E0E" w:rsidRPr="00E16259" w:rsidRDefault="00E16259" w:rsidP="001A1ACC">
      <w:pPr>
        <w:pStyle w:val="berschrift1"/>
        <w:keepNext/>
        <w:keepLines/>
        <w:numPr>
          <w:ilvl w:val="0"/>
          <w:numId w:val="0"/>
        </w:numPr>
        <w:suppressLineNumbers/>
        <w:spacing w:before="0" w:after="120"/>
        <w:rPr>
          <w:rFonts w:eastAsia="Verdana" w:cs="Verdana"/>
          <w:b/>
          <w:szCs w:val="22"/>
          <w:lang w:val="en-US"/>
        </w:rPr>
      </w:pPr>
      <w:r w:rsidRPr="00A70062">
        <w:rPr>
          <w:rFonts w:eastAsia="Verdana" w:cs="Verdana"/>
          <w:b/>
          <w:szCs w:val="22"/>
          <w:lang w:val="en-US"/>
        </w:rPr>
        <w:t>Thema 2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43"/>
      </w:tblGrid>
      <w:tr w:rsidR="00E16259" w:rsidRPr="009659BD" w14:paraId="63B9D44F" w14:textId="77777777" w:rsidTr="002C3381">
        <w:tc>
          <w:tcPr>
            <w:tcW w:w="10343" w:type="dxa"/>
            <w:shd w:val="clear" w:color="auto" w:fill="FDE9D9" w:themeFill="accent6" w:themeFillTint="33"/>
          </w:tcPr>
          <w:p w14:paraId="7136F09E" w14:textId="77777777" w:rsidR="00E16259" w:rsidRPr="009659BD" w:rsidRDefault="00E16259" w:rsidP="001A1ACC">
            <w:pPr>
              <w:spacing w:before="100" w:after="100"/>
              <w:ind w:left="57" w:right="57"/>
              <w:rPr>
                <w:rFonts w:ascii="Verdana" w:hAnsi="Verdana"/>
                <w:sz w:val="22"/>
                <w:szCs w:val="22"/>
              </w:rPr>
            </w:pPr>
            <w:r w:rsidRPr="009659BD"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  <w:t>Assignments</w:t>
            </w:r>
          </w:p>
        </w:tc>
      </w:tr>
      <w:tr w:rsidR="00E16259" w:rsidRPr="009C19CC" w14:paraId="312C7082" w14:textId="77777777" w:rsidTr="002C3381">
        <w:trPr>
          <w:trHeight w:val="690"/>
        </w:trPr>
        <w:tc>
          <w:tcPr>
            <w:tcW w:w="10343" w:type="dxa"/>
            <w:shd w:val="clear" w:color="auto" w:fill="auto"/>
          </w:tcPr>
          <w:p w14:paraId="6B12BEBA" w14:textId="0C7A36E3" w:rsidR="00E16259" w:rsidRPr="00EA6D2F" w:rsidRDefault="00D44226" w:rsidP="001A1ACC">
            <w:pPr>
              <w:pStyle w:val="Listenabsatz"/>
              <w:numPr>
                <w:ilvl w:val="0"/>
                <w:numId w:val="19"/>
              </w:numPr>
              <w:adjustRightInd w:val="0"/>
              <w:spacing w:before="100" w:after="100"/>
              <w:ind w:left="470" w:right="113" w:hanging="357"/>
              <w:contextualSpacing w:val="0"/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</w:pPr>
            <w:r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xxx</w:t>
            </w:r>
            <w:r w:rsidR="00E16259"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.</w:t>
            </w:r>
          </w:p>
          <w:p w14:paraId="492BD237" w14:textId="26A5C4D0" w:rsidR="00E16259" w:rsidRPr="009C19CC" w:rsidRDefault="00D44226" w:rsidP="001A1ACC">
            <w:pPr>
              <w:pStyle w:val="Listenabsatz"/>
              <w:numPr>
                <w:ilvl w:val="0"/>
                <w:numId w:val="19"/>
              </w:numPr>
              <w:adjustRightInd w:val="0"/>
              <w:spacing w:before="100" w:after="100"/>
              <w:ind w:left="470" w:right="113" w:hanging="357"/>
              <w:contextualSpacing w:val="0"/>
              <w:rPr>
                <w:rFonts w:ascii="Verdana" w:hAnsi="Verdana"/>
                <w:sz w:val="22"/>
                <w:szCs w:val="22"/>
                <w:lang w:val="en-GB"/>
              </w:rPr>
            </w:pPr>
            <w:r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xxx</w:t>
            </w:r>
            <w:r w:rsidR="00E16259" w:rsidRPr="00EA6D2F">
              <w:rPr>
                <w:rStyle w:val="Fliesstext"/>
                <w:rFonts w:ascii="Verdana" w:hAnsi="Verdana"/>
                <w:sz w:val="22"/>
                <w:szCs w:val="22"/>
                <w:highlight w:val="yellow"/>
                <w:lang w:val="en-GB"/>
              </w:rPr>
              <w:t>.</w:t>
            </w:r>
          </w:p>
        </w:tc>
      </w:tr>
    </w:tbl>
    <w:p w14:paraId="55992F18" w14:textId="29A98D1A" w:rsidR="00E97E0E" w:rsidRPr="00EA6D2F" w:rsidRDefault="00EA6D2F" w:rsidP="001A1ACC">
      <w:pPr>
        <w:spacing w:before="360"/>
        <w:jc w:val="center"/>
        <w:rPr>
          <w:sz w:val="22"/>
          <w:szCs w:val="22"/>
        </w:rPr>
      </w:pPr>
      <w:r w:rsidRPr="00EA6D2F">
        <w:rPr>
          <w:sz w:val="22"/>
          <w:szCs w:val="22"/>
          <w:highlight w:val="yellow"/>
        </w:rPr>
        <w:t>XXX</w:t>
      </w:r>
    </w:p>
    <w:p w14:paraId="66021FFC" w14:textId="2B4D9DA7" w:rsidR="00E97E0E" w:rsidRPr="004328A3" w:rsidRDefault="00D44226" w:rsidP="001A1ACC">
      <w:pPr>
        <w:suppressLineNumbers/>
        <w:spacing w:before="120"/>
        <w:jc w:val="right"/>
        <w:rPr>
          <w:rFonts w:ascii="Verdana" w:hAnsi="Verdana"/>
          <w:color w:val="FF0000"/>
          <w:sz w:val="22"/>
          <w:szCs w:val="22"/>
        </w:rPr>
        <w:sectPr w:rsidR="00E97E0E" w:rsidRPr="004328A3" w:rsidSect="00AB7608">
          <w:pgSz w:w="11900" w:h="16840"/>
          <w:pgMar w:top="851" w:right="680" w:bottom="567" w:left="851" w:header="567" w:footer="567" w:gutter="0"/>
          <w:lnNumType w:countBy="5" w:distance="57"/>
          <w:cols w:space="708"/>
          <w:docGrid w:linePitch="360"/>
        </w:sectPr>
      </w:pPr>
      <w:r w:rsidRPr="00EA6D2F">
        <w:rPr>
          <w:rStyle w:val="Fliesstext"/>
          <w:rFonts w:ascii="Verdana" w:hAnsi="Verdana"/>
          <w:bCs/>
          <w:sz w:val="22"/>
          <w:szCs w:val="22"/>
          <w:highlight w:val="yellow"/>
          <w:lang w:val="en-GB"/>
        </w:rPr>
        <w:t>QUELLE</w:t>
      </w:r>
    </w:p>
    <w:tbl>
      <w:tblPr>
        <w:tblW w:w="1034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  <w:gridCol w:w="567"/>
      </w:tblGrid>
      <w:tr w:rsidR="00E97E0E" w:rsidRPr="00B84CCC" w14:paraId="1C5D33EF" w14:textId="77777777" w:rsidTr="001F5190">
        <w:trPr>
          <w:trHeight w:val="36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FD0125C" w14:textId="22FBABAC" w:rsidR="00E97E0E" w:rsidRPr="00B84CCC" w:rsidRDefault="00E97E0E" w:rsidP="001A1ACC">
            <w:pPr>
              <w:snapToGrid w:val="0"/>
              <w:spacing w:before="40" w:after="40"/>
              <w:ind w:left="57" w:right="57"/>
              <w:rPr>
                <w:rFonts w:ascii="Verdana" w:hAnsi="Verdana"/>
                <w:sz w:val="22"/>
                <w:szCs w:val="22"/>
              </w:rPr>
            </w:pPr>
            <w:r w:rsidRPr="00B84CC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Inhaltliche 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Erwartungen – </w:t>
            </w:r>
            <w:r w:rsidR="0003350B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Arbeitsauftrag 1</w:t>
            </w:r>
          </w:p>
        </w:tc>
      </w:tr>
      <w:tr w:rsidR="00E97E0E" w:rsidRPr="00226BF7" w14:paraId="4FDF5DBF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0981" w14:textId="5BA5E323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E97E0E" w:rsidRPr="00226BF7" w14:paraId="7EF352B4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57F4" w14:textId="06079CE5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73D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3471674F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B189" w14:textId="6D1AB53C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AF35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31595B03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5207B" w14:textId="34A7B9E8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0645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0CC90B97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42AD" w14:textId="2193BD8B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D6B8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4AB40105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62EC" w14:textId="3BDB432E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A627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29023B66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ECB0" w14:textId="65AD12B3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00DE7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758A3C2E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81C8" w14:textId="3BB358CF" w:rsidR="00E97E0E" w:rsidRPr="00C6360D" w:rsidRDefault="00E97E0E" w:rsidP="001A1ACC">
            <w:pPr>
              <w:spacing w:before="40" w:after="40"/>
              <w:ind w:left="57" w:right="57"/>
              <w:rPr>
                <w:rFonts w:ascii="Verdana" w:hAnsi="Verdana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CBAA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7ECC6D22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A1A1" w14:textId="6A62D9BC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E97E0E" w:rsidRPr="00226BF7" w14:paraId="171C5469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B4C8" w14:textId="6D47E7A5" w:rsidR="00E97E0E" w:rsidRPr="00226BF7" w:rsidRDefault="00E97E0E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B00D8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242B5CF7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EF006" w14:textId="7A8EA9C9" w:rsidR="00E97E0E" w:rsidRDefault="00E97E0E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AF2A4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6C91B7B1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2BF9" w14:textId="4E14862B" w:rsidR="00E97E0E" w:rsidRDefault="00E97E0E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5CACB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0A3BC0C8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0FB83" w14:textId="046C0D18" w:rsidR="00E97E0E" w:rsidRPr="00226BF7" w:rsidRDefault="00E97E0E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D8DF5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E97E0E" w:rsidRPr="00226BF7" w14:paraId="33AA72B3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64CA" w14:textId="403F13A8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E97E0E" w:rsidRPr="00226BF7" w14:paraId="0F6AD24C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0449" w14:textId="4EE1E7E0" w:rsidR="00E97E0E" w:rsidRPr="00226BF7" w:rsidRDefault="00E97E0E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3464" w14:textId="77777777" w:rsidR="00E97E0E" w:rsidRPr="00226BF7" w:rsidRDefault="00E97E0E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226BF7" w14:paraId="35CCA8E6" w14:textId="77777777" w:rsidTr="0003350B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25AF097" w14:textId="20A56725" w:rsidR="0003350B" w:rsidRPr="00226BF7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  <w:r w:rsidRPr="00B84CC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 xml:space="preserve">Inhaltliche </w:t>
            </w: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Erwartungen – Arbeitsauftrag 2</w:t>
            </w:r>
          </w:p>
        </w:tc>
      </w:tr>
      <w:tr w:rsidR="0003350B" w:rsidRPr="00C6360D" w14:paraId="2DB8A86E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6BA7" w14:textId="296A0CB1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03350B" w:rsidRPr="00C6360D" w14:paraId="08BC0AB1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57BC" w14:textId="6475BB17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7D9E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400A2C5E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D82E" w14:textId="13974490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392B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4AF36E9E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F4D4" w14:textId="2D2E0EAC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14B53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58611143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7777" w14:textId="5AF5A577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F08CB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15BABAFB" w14:textId="77777777" w:rsidTr="001F519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0160D" w14:textId="1CD99CED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b/>
                <w:bCs/>
                <w:sz w:val="22"/>
                <w:szCs w:val="22"/>
                <w:lang w:val="en-GB"/>
              </w:rPr>
            </w:pPr>
          </w:p>
        </w:tc>
      </w:tr>
      <w:tr w:rsidR="0003350B" w:rsidRPr="00C6360D" w14:paraId="37C2863D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3E2E3" w14:textId="6365E9A4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3DEAE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0B99B02F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4A182" w14:textId="57C12599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4DFC8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C6360D" w14:paraId="40329A1A" w14:textId="77777777" w:rsidTr="001F5190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8BB37" w14:textId="27CC4370" w:rsidR="0003350B" w:rsidRPr="00C6360D" w:rsidRDefault="0003350B" w:rsidP="001A1ACC">
            <w:pPr>
              <w:spacing w:before="40" w:after="40"/>
              <w:ind w:left="57" w:right="57"/>
              <w:rPr>
                <w:rFonts w:ascii="Verdana" w:hAnsi="Verdana"/>
                <w:sz w:val="22"/>
                <w:szCs w:val="22"/>
                <w:lang w:val="en-I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2F30A" w14:textId="77777777" w:rsidR="0003350B" w:rsidRPr="00C6360D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</w:p>
        </w:tc>
      </w:tr>
      <w:tr w:rsidR="0003350B" w:rsidRPr="00226BF7" w14:paraId="7BED44BA" w14:textId="77777777" w:rsidTr="007B6A11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3B82D" w14:textId="6D299C4E" w:rsidR="0003350B" w:rsidRPr="00226BF7" w:rsidRDefault="0003350B" w:rsidP="001A1ACC">
            <w:pPr>
              <w:pStyle w:val="Listenabsatz"/>
              <w:snapToGrid w:val="0"/>
              <w:spacing w:before="40" w:after="40"/>
              <w:ind w:left="57" w:right="57"/>
              <w:rPr>
                <w:rFonts w:ascii="Verdana" w:hAnsi="Verdana" w:cs="Verdana"/>
                <w:sz w:val="22"/>
                <w:szCs w:val="22"/>
                <w:lang w:val="en-GB"/>
              </w:rPr>
            </w:pPr>
            <w:r>
              <w:rPr>
                <w:rFonts w:ascii="Verdana" w:hAnsi="Verdana" w:cs="Arial"/>
                <w:sz w:val="22"/>
                <w:szCs w:val="22"/>
                <w:shd w:val="clear" w:color="auto" w:fill="FFFFFF"/>
                <w:lang w:val="en-US"/>
              </w:rPr>
              <w:t>…</w:t>
            </w:r>
          </w:p>
        </w:tc>
      </w:tr>
    </w:tbl>
    <w:p w14:paraId="24F5411F" w14:textId="77777777" w:rsidR="00E97E0E" w:rsidRPr="00C6360D" w:rsidRDefault="00E97E0E" w:rsidP="001A1ACC">
      <w:pPr>
        <w:suppressLineNumbers/>
        <w:spacing w:after="240"/>
        <w:jc w:val="left"/>
        <w:rPr>
          <w:color w:val="FF0000"/>
          <w:sz w:val="4"/>
          <w:szCs w:val="4"/>
        </w:rPr>
      </w:pPr>
    </w:p>
    <w:sectPr w:rsidR="00E97E0E" w:rsidRPr="00C6360D" w:rsidSect="00AB7608">
      <w:pgSz w:w="11900" w:h="16840"/>
      <w:pgMar w:top="851" w:right="680" w:bottom="567" w:left="851" w:header="567" w:footer="567" w:gutter="0"/>
      <w:lnNumType w:countBy="5" w:distance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A480" w14:textId="77777777" w:rsidR="006F246D" w:rsidRDefault="006F246D" w:rsidP="008369FC">
      <w:r>
        <w:separator/>
      </w:r>
    </w:p>
  </w:endnote>
  <w:endnote w:type="continuationSeparator" w:id="0">
    <w:p w14:paraId="790D7498" w14:textId="77777777" w:rsidR="006F246D" w:rsidRDefault="006F246D" w:rsidP="0083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n Offc Book">
    <w:altName w:val="Arial"/>
    <w:panose1 w:val="020B0604020202020204"/>
    <w:charset w:val="00"/>
    <w:family w:val="swiss"/>
    <w:pitch w:val="variable"/>
    <w:sig w:usb0="00000003" w:usb1="4000205B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1267667096"/>
      <w:docPartObj>
        <w:docPartGallery w:val="Page Numbers (Bottom of Page)"/>
        <w:docPartUnique/>
      </w:docPartObj>
    </w:sdtPr>
    <w:sdtContent>
      <w:p w14:paraId="63C182EE" w14:textId="5E309685" w:rsidR="008A6F34" w:rsidRDefault="008A6F34" w:rsidP="00D4422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5199246D" w14:textId="77777777" w:rsidR="008A6F34" w:rsidRDefault="008A6F34" w:rsidP="008A6F3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947822158"/>
      <w:docPartObj>
        <w:docPartGallery w:val="Page Numbers (Bottom of Page)"/>
        <w:docPartUnique/>
      </w:docPartObj>
    </w:sdtPr>
    <w:sdtContent>
      <w:p w14:paraId="175D2CA9" w14:textId="23E0240A" w:rsidR="00D44226" w:rsidRDefault="00D44226" w:rsidP="007B5051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733F91A7" w14:textId="43DC3656" w:rsidR="008A6F34" w:rsidRPr="008A6F34" w:rsidRDefault="00C07B67" w:rsidP="00D44226">
    <w:pPr>
      <w:ind w:right="360"/>
      <w:jc w:val="left"/>
      <w:rPr>
        <w:rFonts w:ascii="Verdana" w:hAnsi="Verdana"/>
        <w:color w:val="FF0000"/>
        <w:sz w:val="22"/>
        <w:szCs w:val="22"/>
      </w:rPr>
    </w:pPr>
    <w:r>
      <w:rPr>
        <w:rFonts w:ascii="Verdana" w:hAnsi="Verdana"/>
        <w:color w:val="FF0000"/>
        <w:sz w:val="22"/>
        <w:szCs w:val="22"/>
      </w:rPr>
      <w:t>Exemplar der</w:t>
    </w:r>
    <w:r w:rsidR="00C86A45">
      <w:rPr>
        <w:rFonts w:ascii="Verdana" w:hAnsi="Verdana"/>
        <w:color w:val="FF0000"/>
        <w:sz w:val="22"/>
        <w:szCs w:val="22"/>
      </w:rPr>
      <w:t xml:space="preserve"> Prüfungskommission</w:t>
    </w:r>
    <w:r w:rsidR="008A6F34" w:rsidRPr="008A6F34">
      <w:rPr>
        <w:rFonts w:ascii="Verdana" w:hAnsi="Verdana"/>
        <w:color w:val="FF0000"/>
        <w:sz w:val="22"/>
        <w:szCs w:val="22"/>
      </w:rPr>
      <w:t xml:space="preserve">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7C699" w14:textId="77777777" w:rsidR="006F246D" w:rsidRDefault="006F246D" w:rsidP="008369FC">
      <w:r>
        <w:separator/>
      </w:r>
    </w:p>
  </w:footnote>
  <w:footnote w:type="continuationSeparator" w:id="0">
    <w:p w14:paraId="0328C1DB" w14:textId="77777777" w:rsidR="006F246D" w:rsidRDefault="006F246D" w:rsidP="00836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C77B" w14:textId="66779898" w:rsidR="008369FC" w:rsidRPr="008A6F34" w:rsidRDefault="00283733" w:rsidP="008369FC">
    <w:pPr>
      <w:rPr>
        <w:rFonts w:ascii="Verdana" w:hAnsi="Verdana"/>
        <w:sz w:val="22"/>
        <w:szCs w:val="22"/>
      </w:rPr>
    </w:pPr>
    <w:r>
      <w:rPr>
        <w:rFonts w:ascii="Verdana" w:hAnsi="Verdana" w:cs="Arial"/>
        <w:color w:val="808080" w:themeColor="background1" w:themeShade="80"/>
        <w:sz w:val="22"/>
        <w:szCs w:val="22"/>
      </w:rPr>
      <w:t>Beispielaufgabe</w:t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ab/>
    </w:r>
    <w:r w:rsidR="00E16259">
      <w:rPr>
        <w:rFonts w:ascii="Verdana" w:hAnsi="Verdana" w:cs="Arial"/>
        <w:color w:val="808080" w:themeColor="background1" w:themeShade="80"/>
        <w:sz w:val="22"/>
        <w:szCs w:val="22"/>
      </w:rPr>
      <w:t xml:space="preserve">   Kurse auf grundlegendem</w:t>
    </w:r>
    <w:r w:rsidR="001912C2">
      <w:rPr>
        <w:rFonts w:ascii="Verdana" w:hAnsi="Verdana" w:cs="Arial"/>
        <w:color w:val="808080" w:themeColor="background1" w:themeShade="80"/>
        <w:sz w:val="22"/>
        <w:szCs w:val="22"/>
      </w:rPr>
      <w:t xml:space="preserve"> Niveau</w:t>
    </w:r>
  </w:p>
  <w:p w14:paraId="793BB696" w14:textId="77777777" w:rsidR="008369FC" w:rsidRPr="008A6F34" w:rsidRDefault="008369FC">
    <w:pPr>
      <w:pStyle w:val="Kopfzeile"/>
      <w:rPr>
        <w:rFonts w:ascii="Verdana" w:hAnsi="Verdana"/>
        <w:sz w:val="22"/>
        <w:szCs w:val="22"/>
      </w:rPr>
    </w:pPr>
  </w:p>
  <w:p w14:paraId="02D890D5" w14:textId="24A03184" w:rsidR="008369FC" w:rsidRPr="008A6F34" w:rsidRDefault="008A6F34" w:rsidP="008A6F34">
    <w:pPr>
      <w:pStyle w:val="Kopfzeile"/>
      <w:spacing w:after="120"/>
      <w:jc w:val="center"/>
      <w:rPr>
        <w:rFonts w:ascii="Verdana" w:hAnsi="Verdana"/>
        <w:bCs/>
        <w:sz w:val="36"/>
        <w:szCs w:val="36"/>
      </w:rPr>
    </w:pPr>
    <w:r w:rsidRPr="008A6F34">
      <w:rPr>
        <w:rStyle w:val="Fliesstext"/>
        <w:rFonts w:ascii="Verdana" w:hAnsi="Verdana"/>
        <w:bCs/>
        <w:sz w:val="36"/>
        <w:szCs w:val="36"/>
      </w:rPr>
      <w:t>Mündliches Abitur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Wingdings" w:eastAsia="Times New Roman" w:hAnsi="Wingdings" w:cs="Times New Roman"/>
      </w:r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A161BE"/>
    <w:multiLevelType w:val="hybridMultilevel"/>
    <w:tmpl w:val="0BFC38F6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99D6A22"/>
    <w:multiLevelType w:val="hybridMultilevel"/>
    <w:tmpl w:val="ADF4DF1A"/>
    <w:lvl w:ilvl="0" w:tplc="503EF34C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97" w:hanging="360"/>
      </w:pPr>
    </w:lvl>
    <w:lvl w:ilvl="2" w:tplc="0407001B" w:tentative="1">
      <w:start w:val="1"/>
      <w:numFmt w:val="lowerRoman"/>
      <w:lvlText w:val="%3."/>
      <w:lvlJc w:val="right"/>
      <w:pPr>
        <w:ind w:left="2217" w:hanging="180"/>
      </w:pPr>
    </w:lvl>
    <w:lvl w:ilvl="3" w:tplc="0407000F" w:tentative="1">
      <w:start w:val="1"/>
      <w:numFmt w:val="decimal"/>
      <w:lvlText w:val="%4."/>
      <w:lvlJc w:val="left"/>
      <w:pPr>
        <w:ind w:left="2937" w:hanging="360"/>
      </w:pPr>
    </w:lvl>
    <w:lvl w:ilvl="4" w:tplc="04070019" w:tentative="1">
      <w:start w:val="1"/>
      <w:numFmt w:val="lowerLetter"/>
      <w:lvlText w:val="%5."/>
      <w:lvlJc w:val="left"/>
      <w:pPr>
        <w:ind w:left="3657" w:hanging="360"/>
      </w:pPr>
    </w:lvl>
    <w:lvl w:ilvl="5" w:tplc="0407001B" w:tentative="1">
      <w:start w:val="1"/>
      <w:numFmt w:val="lowerRoman"/>
      <w:lvlText w:val="%6."/>
      <w:lvlJc w:val="right"/>
      <w:pPr>
        <w:ind w:left="4377" w:hanging="180"/>
      </w:pPr>
    </w:lvl>
    <w:lvl w:ilvl="6" w:tplc="0407000F" w:tentative="1">
      <w:start w:val="1"/>
      <w:numFmt w:val="decimal"/>
      <w:lvlText w:val="%7."/>
      <w:lvlJc w:val="left"/>
      <w:pPr>
        <w:ind w:left="5097" w:hanging="360"/>
      </w:pPr>
    </w:lvl>
    <w:lvl w:ilvl="7" w:tplc="04070019" w:tentative="1">
      <w:start w:val="1"/>
      <w:numFmt w:val="lowerLetter"/>
      <w:lvlText w:val="%8."/>
      <w:lvlJc w:val="left"/>
      <w:pPr>
        <w:ind w:left="5817" w:hanging="360"/>
      </w:pPr>
    </w:lvl>
    <w:lvl w:ilvl="8" w:tplc="0407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" w15:restartNumberingAfterBreak="0">
    <w:nsid w:val="1FAB25F7"/>
    <w:multiLevelType w:val="hybridMultilevel"/>
    <w:tmpl w:val="ACC44FCC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344E41ED"/>
    <w:multiLevelType w:val="hybridMultilevel"/>
    <w:tmpl w:val="0BFC38F6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47F3311"/>
    <w:multiLevelType w:val="hybridMultilevel"/>
    <w:tmpl w:val="80D882F2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D4C3FF3"/>
    <w:multiLevelType w:val="hybridMultilevel"/>
    <w:tmpl w:val="065C73C8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415771F3"/>
    <w:multiLevelType w:val="hybridMultilevel"/>
    <w:tmpl w:val="ADF4DF1A"/>
    <w:lvl w:ilvl="0" w:tplc="FFFFFFFF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 w15:restartNumberingAfterBreak="0">
    <w:nsid w:val="460E44C7"/>
    <w:multiLevelType w:val="hybridMultilevel"/>
    <w:tmpl w:val="0BFC38F6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F6F2A80"/>
    <w:multiLevelType w:val="hybridMultilevel"/>
    <w:tmpl w:val="B4386388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2A37C53"/>
    <w:multiLevelType w:val="hybridMultilevel"/>
    <w:tmpl w:val="C03A009E"/>
    <w:lvl w:ilvl="0" w:tplc="01A46790">
      <w:numFmt w:val="bullet"/>
      <w:lvlText w:val="•"/>
      <w:lvlJc w:val="left"/>
      <w:pPr>
        <w:ind w:left="474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56332F38"/>
    <w:multiLevelType w:val="hybridMultilevel"/>
    <w:tmpl w:val="52FC19F6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567A4215"/>
    <w:multiLevelType w:val="hybridMultilevel"/>
    <w:tmpl w:val="FE0223EE"/>
    <w:lvl w:ilvl="0" w:tplc="01A46790">
      <w:numFmt w:val="bullet"/>
      <w:lvlText w:val="•"/>
      <w:lvlJc w:val="left"/>
      <w:pPr>
        <w:ind w:left="417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 w15:restartNumberingAfterBreak="0">
    <w:nsid w:val="5BEE1034"/>
    <w:multiLevelType w:val="hybridMultilevel"/>
    <w:tmpl w:val="80D882F2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26503FE"/>
    <w:multiLevelType w:val="hybridMultilevel"/>
    <w:tmpl w:val="9CE225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A6798"/>
    <w:multiLevelType w:val="hybridMultilevel"/>
    <w:tmpl w:val="B4386388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654F4D87"/>
    <w:multiLevelType w:val="hybridMultilevel"/>
    <w:tmpl w:val="0B8EA52E"/>
    <w:lvl w:ilvl="0" w:tplc="0407000F">
      <w:start w:val="1"/>
      <w:numFmt w:val="decimal"/>
      <w:lvlText w:val="%1."/>
      <w:lvlJc w:val="left"/>
      <w:pPr>
        <w:ind w:left="777" w:hanging="360"/>
      </w:pPr>
    </w:lvl>
    <w:lvl w:ilvl="1" w:tplc="04070019" w:tentative="1">
      <w:start w:val="1"/>
      <w:numFmt w:val="lowerLetter"/>
      <w:lvlText w:val="%2."/>
      <w:lvlJc w:val="left"/>
      <w:pPr>
        <w:ind w:left="1497" w:hanging="360"/>
      </w:pPr>
    </w:lvl>
    <w:lvl w:ilvl="2" w:tplc="0407001B" w:tentative="1">
      <w:start w:val="1"/>
      <w:numFmt w:val="lowerRoman"/>
      <w:lvlText w:val="%3."/>
      <w:lvlJc w:val="right"/>
      <w:pPr>
        <w:ind w:left="2217" w:hanging="180"/>
      </w:pPr>
    </w:lvl>
    <w:lvl w:ilvl="3" w:tplc="0407000F" w:tentative="1">
      <w:start w:val="1"/>
      <w:numFmt w:val="decimal"/>
      <w:lvlText w:val="%4."/>
      <w:lvlJc w:val="left"/>
      <w:pPr>
        <w:ind w:left="2937" w:hanging="360"/>
      </w:pPr>
    </w:lvl>
    <w:lvl w:ilvl="4" w:tplc="04070019" w:tentative="1">
      <w:start w:val="1"/>
      <w:numFmt w:val="lowerLetter"/>
      <w:lvlText w:val="%5."/>
      <w:lvlJc w:val="left"/>
      <w:pPr>
        <w:ind w:left="3657" w:hanging="360"/>
      </w:pPr>
    </w:lvl>
    <w:lvl w:ilvl="5" w:tplc="0407001B" w:tentative="1">
      <w:start w:val="1"/>
      <w:numFmt w:val="lowerRoman"/>
      <w:lvlText w:val="%6."/>
      <w:lvlJc w:val="right"/>
      <w:pPr>
        <w:ind w:left="4377" w:hanging="180"/>
      </w:pPr>
    </w:lvl>
    <w:lvl w:ilvl="6" w:tplc="0407000F" w:tentative="1">
      <w:start w:val="1"/>
      <w:numFmt w:val="decimal"/>
      <w:lvlText w:val="%7."/>
      <w:lvlJc w:val="left"/>
      <w:pPr>
        <w:ind w:left="5097" w:hanging="360"/>
      </w:pPr>
    </w:lvl>
    <w:lvl w:ilvl="7" w:tplc="04070019" w:tentative="1">
      <w:start w:val="1"/>
      <w:numFmt w:val="lowerLetter"/>
      <w:lvlText w:val="%8."/>
      <w:lvlJc w:val="left"/>
      <w:pPr>
        <w:ind w:left="5817" w:hanging="360"/>
      </w:pPr>
    </w:lvl>
    <w:lvl w:ilvl="8" w:tplc="0407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7" w15:restartNumberingAfterBreak="0">
    <w:nsid w:val="7CD833EF"/>
    <w:multiLevelType w:val="hybridMultilevel"/>
    <w:tmpl w:val="B4386388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7D340E4B"/>
    <w:multiLevelType w:val="hybridMultilevel"/>
    <w:tmpl w:val="80D882F2"/>
    <w:lvl w:ilvl="0" w:tplc="0407000F">
      <w:start w:val="1"/>
      <w:numFmt w:val="decimal"/>
      <w:lvlText w:val="%1."/>
      <w:lvlJc w:val="left"/>
      <w:pPr>
        <w:ind w:left="420" w:hanging="360"/>
      </w:p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805997602">
    <w:abstractNumId w:val="16"/>
  </w:num>
  <w:num w:numId="2" w16cid:durableId="626811119">
    <w:abstractNumId w:val="5"/>
  </w:num>
  <w:num w:numId="3" w16cid:durableId="1401946198">
    <w:abstractNumId w:val="15"/>
  </w:num>
  <w:num w:numId="4" w16cid:durableId="88699828">
    <w:abstractNumId w:val="6"/>
  </w:num>
  <w:num w:numId="5" w16cid:durableId="503739774">
    <w:abstractNumId w:val="3"/>
  </w:num>
  <w:num w:numId="6" w16cid:durableId="1197155711">
    <w:abstractNumId w:val="13"/>
  </w:num>
  <w:num w:numId="7" w16cid:durableId="1437673924">
    <w:abstractNumId w:val="17"/>
  </w:num>
  <w:num w:numId="8" w16cid:durableId="1441561289">
    <w:abstractNumId w:val="9"/>
  </w:num>
  <w:num w:numId="9" w16cid:durableId="1601403451">
    <w:abstractNumId w:val="18"/>
  </w:num>
  <w:num w:numId="10" w16cid:durableId="1349526747">
    <w:abstractNumId w:val="1"/>
  </w:num>
  <w:num w:numId="11" w16cid:durableId="646591923">
    <w:abstractNumId w:val="8"/>
  </w:num>
  <w:num w:numId="12" w16cid:durableId="750351653">
    <w:abstractNumId w:val="4"/>
  </w:num>
  <w:num w:numId="13" w16cid:durableId="1703046571">
    <w:abstractNumId w:val="14"/>
  </w:num>
  <w:num w:numId="14" w16cid:durableId="1235318426">
    <w:abstractNumId w:val="11"/>
  </w:num>
  <w:num w:numId="15" w16cid:durableId="1600990040">
    <w:abstractNumId w:val="12"/>
  </w:num>
  <w:num w:numId="16" w16cid:durableId="1921324498">
    <w:abstractNumId w:val="10"/>
  </w:num>
  <w:num w:numId="17" w16cid:durableId="111366811">
    <w:abstractNumId w:val="0"/>
  </w:num>
  <w:num w:numId="18" w16cid:durableId="473377170">
    <w:abstractNumId w:val="2"/>
  </w:num>
  <w:num w:numId="19" w16cid:durableId="1047752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C"/>
    <w:rsid w:val="00007910"/>
    <w:rsid w:val="0003350B"/>
    <w:rsid w:val="000626B3"/>
    <w:rsid w:val="00092536"/>
    <w:rsid w:val="000E31B0"/>
    <w:rsid w:val="001076B4"/>
    <w:rsid w:val="00180B76"/>
    <w:rsid w:val="00181E9B"/>
    <w:rsid w:val="001912C2"/>
    <w:rsid w:val="00193A60"/>
    <w:rsid w:val="001A1ACC"/>
    <w:rsid w:val="001A6C11"/>
    <w:rsid w:val="001D22C8"/>
    <w:rsid w:val="001F1AF6"/>
    <w:rsid w:val="0022160F"/>
    <w:rsid w:val="00226BF7"/>
    <w:rsid w:val="002727C9"/>
    <w:rsid w:val="00283733"/>
    <w:rsid w:val="0029576C"/>
    <w:rsid w:val="002C5489"/>
    <w:rsid w:val="002F1FA0"/>
    <w:rsid w:val="002F466D"/>
    <w:rsid w:val="003877CF"/>
    <w:rsid w:val="003A6DE4"/>
    <w:rsid w:val="003C4B09"/>
    <w:rsid w:val="003E3F3B"/>
    <w:rsid w:val="004328A3"/>
    <w:rsid w:val="00452DDA"/>
    <w:rsid w:val="004C145E"/>
    <w:rsid w:val="004E07C9"/>
    <w:rsid w:val="004E4EE1"/>
    <w:rsid w:val="00531E49"/>
    <w:rsid w:val="00584ED1"/>
    <w:rsid w:val="005B2D07"/>
    <w:rsid w:val="005D60AA"/>
    <w:rsid w:val="00633386"/>
    <w:rsid w:val="00652BE4"/>
    <w:rsid w:val="00654D73"/>
    <w:rsid w:val="0067466E"/>
    <w:rsid w:val="006944DE"/>
    <w:rsid w:val="00696A59"/>
    <w:rsid w:val="006A0135"/>
    <w:rsid w:val="006D0E85"/>
    <w:rsid w:val="006E1A2B"/>
    <w:rsid w:val="006F246D"/>
    <w:rsid w:val="006F3EF4"/>
    <w:rsid w:val="00753ECA"/>
    <w:rsid w:val="0079584A"/>
    <w:rsid w:val="007A4CF1"/>
    <w:rsid w:val="007A6D62"/>
    <w:rsid w:val="007E45E5"/>
    <w:rsid w:val="008200C8"/>
    <w:rsid w:val="00835BAE"/>
    <w:rsid w:val="008369FC"/>
    <w:rsid w:val="00891AD6"/>
    <w:rsid w:val="008A59C4"/>
    <w:rsid w:val="008A6F34"/>
    <w:rsid w:val="008D0C5A"/>
    <w:rsid w:val="009064B3"/>
    <w:rsid w:val="009221B2"/>
    <w:rsid w:val="00962AD0"/>
    <w:rsid w:val="00973779"/>
    <w:rsid w:val="00990A56"/>
    <w:rsid w:val="00993883"/>
    <w:rsid w:val="009B19F8"/>
    <w:rsid w:val="009F501B"/>
    <w:rsid w:val="00A10980"/>
    <w:rsid w:val="00A11FB7"/>
    <w:rsid w:val="00A52F1B"/>
    <w:rsid w:val="00A70062"/>
    <w:rsid w:val="00A778A4"/>
    <w:rsid w:val="00A843FB"/>
    <w:rsid w:val="00AA4FC6"/>
    <w:rsid w:val="00AA7D63"/>
    <w:rsid w:val="00AB2523"/>
    <w:rsid w:val="00AB4D6F"/>
    <w:rsid w:val="00AB7608"/>
    <w:rsid w:val="00AC58B3"/>
    <w:rsid w:val="00B17F6B"/>
    <w:rsid w:val="00B61418"/>
    <w:rsid w:val="00B84CCC"/>
    <w:rsid w:val="00B926BF"/>
    <w:rsid w:val="00BA1FDC"/>
    <w:rsid w:val="00BE302C"/>
    <w:rsid w:val="00BF6BF2"/>
    <w:rsid w:val="00C02A85"/>
    <w:rsid w:val="00C07B67"/>
    <w:rsid w:val="00C11D64"/>
    <w:rsid w:val="00C34D9B"/>
    <w:rsid w:val="00C4241E"/>
    <w:rsid w:val="00C613B6"/>
    <w:rsid w:val="00C6360D"/>
    <w:rsid w:val="00C75C60"/>
    <w:rsid w:val="00C86A45"/>
    <w:rsid w:val="00C91699"/>
    <w:rsid w:val="00CE72DA"/>
    <w:rsid w:val="00CE78A8"/>
    <w:rsid w:val="00CF3A2E"/>
    <w:rsid w:val="00D3292F"/>
    <w:rsid w:val="00D3418E"/>
    <w:rsid w:val="00D44226"/>
    <w:rsid w:val="00D45800"/>
    <w:rsid w:val="00D54CD2"/>
    <w:rsid w:val="00E16259"/>
    <w:rsid w:val="00E25738"/>
    <w:rsid w:val="00E34B78"/>
    <w:rsid w:val="00E55108"/>
    <w:rsid w:val="00E65810"/>
    <w:rsid w:val="00E97E0E"/>
    <w:rsid w:val="00EA6D2F"/>
    <w:rsid w:val="00EC6BB1"/>
    <w:rsid w:val="00ED20BB"/>
    <w:rsid w:val="00EF5263"/>
    <w:rsid w:val="00F4760B"/>
    <w:rsid w:val="00FE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EB58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8369FC"/>
    <w:pPr>
      <w:jc w:val="both"/>
    </w:pPr>
    <w:rPr>
      <w:rFonts w:ascii="Clan Offc Book" w:eastAsia="Times New Roman" w:hAnsi="Clan Offc Book" w:cs="Times New Roman"/>
      <w:sz w:val="20"/>
      <w:szCs w:val="20"/>
    </w:rPr>
  </w:style>
  <w:style w:type="paragraph" w:styleId="berschrift1">
    <w:name w:val="heading 1"/>
    <w:basedOn w:val="Standard"/>
    <w:next w:val="Textkrper"/>
    <w:link w:val="berschrift1Zchn"/>
    <w:qFormat/>
    <w:rsid w:val="00E97E0E"/>
    <w:pPr>
      <w:numPr>
        <w:numId w:val="17"/>
      </w:numPr>
      <w:suppressAutoHyphens/>
      <w:spacing w:before="100" w:after="100"/>
      <w:jc w:val="left"/>
      <w:outlineLvl w:val="0"/>
    </w:pPr>
    <w:rPr>
      <w:rFonts w:ascii="Verdana" w:hAnsi="Verdana"/>
      <w:sz w:val="22"/>
    </w:rPr>
  </w:style>
  <w:style w:type="paragraph" w:styleId="berschrift2">
    <w:name w:val="heading 2"/>
    <w:basedOn w:val="Standard"/>
    <w:next w:val="Standard"/>
    <w:link w:val="berschrift2Zchn"/>
    <w:qFormat/>
    <w:rsid w:val="00E97E0E"/>
    <w:pPr>
      <w:keepNext/>
      <w:numPr>
        <w:ilvl w:val="1"/>
        <w:numId w:val="17"/>
      </w:numPr>
      <w:suppressAutoHyphens/>
      <w:spacing w:before="240" w:after="60" w:line="360" w:lineRule="auto"/>
      <w:jc w:val="left"/>
      <w:outlineLvl w:val="1"/>
    </w:pPr>
    <w:rPr>
      <w:rFonts w:ascii="Verdana" w:hAnsi="Verdana"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E97E0E"/>
    <w:pPr>
      <w:keepNext/>
      <w:numPr>
        <w:ilvl w:val="2"/>
        <w:numId w:val="17"/>
      </w:numPr>
      <w:suppressAutoHyphens/>
      <w:spacing w:before="240" w:after="60" w:line="360" w:lineRule="auto"/>
      <w:jc w:val="left"/>
      <w:outlineLvl w:val="2"/>
    </w:pPr>
    <w:rPr>
      <w:rFonts w:ascii="Verdana" w:hAnsi="Verdana"/>
      <w:sz w:val="22"/>
    </w:rPr>
  </w:style>
  <w:style w:type="paragraph" w:styleId="berschrift6">
    <w:name w:val="heading 6"/>
    <w:basedOn w:val="Standard"/>
    <w:next w:val="Textkrper"/>
    <w:link w:val="berschrift6Zchn"/>
    <w:qFormat/>
    <w:rsid w:val="00E97E0E"/>
    <w:pPr>
      <w:keepNext/>
      <w:numPr>
        <w:ilvl w:val="5"/>
        <w:numId w:val="17"/>
      </w:numPr>
      <w:suppressAutoHyphens/>
      <w:spacing w:before="240" w:after="120"/>
      <w:jc w:val="left"/>
      <w:outlineLvl w:val="5"/>
    </w:pPr>
    <w:rPr>
      <w:rFonts w:ascii="Verdana" w:hAnsi="Verdana"/>
      <w:sz w:val="22"/>
    </w:rPr>
  </w:style>
  <w:style w:type="paragraph" w:styleId="berschrift7">
    <w:name w:val="heading 7"/>
    <w:basedOn w:val="Standard"/>
    <w:next w:val="Textkrper"/>
    <w:link w:val="berschrift7Zchn"/>
    <w:qFormat/>
    <w:rsid w:val="00E97E0E"/>
    <w:pPr>
      <w:keepNext/>
      <w:numPr>
        <w:ilvl w:val="6"/>
        <w:numId w:val="17"/>
      </w:numPr>
      <w:suppressAutoHyphens/>
      <w:spacing w:before="240" w:after="120"/>
      <w:jc w:val="left"/>
      <w:outlineLvl w:val="6"/>
    </w:pPr>
    <w:rPr>
      <w:rFonts w:ascii="Verdana" w:hAnsi="Verdana"/>
      <w:sz w:val="22"/>
    </w:rPr>
  </w:style>
  <w:style w:type="paragraph" w:styleId="berschrift8">
    <w:name w:val="heading 8"/>
    <w:basedOn w:val="Standard"/>
    <w:next w:val="Textkrper"/>
    <w:link w:val="berschrift8Zchn"/>
    <w:qFormat/>
    <w:rsid w:val="00E97E0E"/>
    <w:pPr>
      <w:keepNext/>
      <w:numPr>
        <w:ilvl w:val="7"/>
        <w:numId w:val="17"/>
      </w:numPr>
      <w:suppressAutoHyphens/>
      <w:spacing w:before="240" w:after="120"/>
      <w:jc w:val="left"/>
      <w:outlineLvl w:val="7"/>
    </w:pPr>
    <w:rPr>
      <w:rFonts w:ascii="Verdana" w:hAnsi="Verdana"/>
      <w:sz w:val="22"/>
    </w:rPr>
  </w:style>
  <w:style w:type="paragraph" w:styleId="berschrift9">
    <w:name w:val="heading 9"/>
    <w:basedOn w:val="Standard"/>
    <w:next w:val="Textkrper"/>
    <w:link w:val="berschrift9Zchn"/>
    <w:qFormat/>
    <w:rsid w:val="00E97E0E"/>
    <w:pPr>
      <w:keepNext/>
      <w:numPr>
        <w:ilvl w:val="8"/>
        <w:numId w:val="17"/>
      </w:numPr>
      <w:suppressAutoHyphens/>
      <w:spacing w:before="240" w:after="120"/>
      <w:jc w:val="left"/>
      <w:outlineLvl w:val="8"/>
    </w:pPr>
    <w:rPr>
      <w:rFonts w:ascii="Verdana" w:hAnsi="Verdana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C4B09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C4B09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369FC"/>
    <w:pPr>
      <w:tabs>
        <w:tab w:val="center" w:pos="4536"/>
        <w:tab w:val="right" w:pos="9072"/>
      </w:tabs>
      <w:jc w:val="left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8369FC"/>
  </w:style>
  <w:style w:type="paragraph" w:styleId="Fuzeile">
    <w:name w:val="footer"/>
    <w:basedOn w:val="Standard"/>
    <w:link w:val="FuzeileZchn"/>
    <w:uiPriority w:val="99"/>
    <w:unhideWhenUsed/>
    <w:rsid w:val="008369FC"/>
    <w:pPr>
      <w:tabs>
        <w:tab w:val="center" w:pos="4536"/>
        <w:tab w:val="right" w:pos="9072"/>
      </w:tabs>
      <w:jc w:val="left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8369FC"/>
  </w:style>
  <w:style w:type="character" w:customStyle="1" w:styleId="Fliesstext">
    <w:name w:val="Fliesstext"/>
    <w:uiPriority w:val="1"/>
    <w:qFormat/>
    <w:rsid w:val="008369FC"/>
    <w:rPr>
      <w:rFonts w:ascii="Clan Offc Book" w:hAnsi="Clan Offc Book" w:cs="Times New Roman"/>
      <w:b w:val="0"/>
      <w:bCs w:val="0"/>
      <w:i w:val="0"/>
      <w:iCs w:val="0"/>
      <w:sz w:val="20"/>
      <w:szCs w:val="20"/>
    </w:rPr>
  </w:style>
  <w:style w:type="table" w:styleId="Tabellenraster">
    <w:name w:val="Table Grid"/>
    <w:basedOn w:val="NormaleTabelle"/>
    <w:uiPriority w:val="59"/>
    <w:rsid w:val="00836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369FC"/>
    <w:pPr>
      <w:ind w:left="720"/>
      <w:contextualSpacing/>
    </w:pPr>
  </w:style>
  <w:style w:type="character" w:styleId="Zeilennummer">
    <w:name w:val="line number"/>
    <w:basedOn w:val="Absatz-Standardschriftart"/>
    <w:uiPriority w:val="99"/>
    <w:unhideWhenUsed/>
    <w:rsid w:val="00E97E0E"/>
    <w:rPr>
      <w:rFonts w:ascii="Verdana" w:hAnsi="Verdana"/>
      <w:sz w:val="22"/>
    </w:rPr>
  </w:style>
  <w:style w:type="character" w:styleId="Seitenzahl">
    <w:name w:val="page number"/>
    <w:basedOn w:val="Absatz-Standardschriftart"/>
    <w:uiPriority w:val="99"/>
    <w:semiHidden/>
    <w:unhideWhenUsed/>
    <w:rsid w:val="008A6F34"/>
  </w:style>
  <w:style w:type="character" w:styleId="Hyperlink">
    <w:name w:val="Hyperlink"/>
    <w:basedOn w:val="Absatz-Standardschriftart"/>
    <w:uiPriority w:val="99"/>
    <w:unhideWhenUsed/>
    <w:rsid w:val="0000791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007910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2Zchn">
    <w:name w:val="Überschrift 2 Zchn"/>
    <w:basedOn w:val="Absatz-Standardschriftart"/>
    <w:link w:val="berschrift2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3Zchn">
    <w:name w:val="Überschrift 3 Zchn"/>
    <w:basedOn w:val="Absatz-Standardschriftart"/>
    <w:link w:val="berschrift3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6Zchn">
    <w:name w:val="Überschrift 6 Zchn"/>
    <w:basedOn w:val="Absatz-Standardschriftart"/>
    <w:link w:val="berschrift6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7Zchn">
    <w:name w:val="Überschrift 7 Zchn"/>
    <w:basedOn w:val="Absatz-Standardschriftart"/>
    <w:link w:val="berschrift7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8Zchn">
    <w:name w:val="Überschrift 8 Zchn"/>
    <w:basedOn w:val="Absatz-Standardschriftart"/>
    <w:link w:val="berschrift8"/>
    <w:rsid w:val="00E97E0E"/>
    <w:rPr>
      <w:rFonts w:ascii="Verdana" w:eastAsia="Times New Roman" w:hAnsi="Verdana" w:cs="Times New Roman"/>
      <w:sz w:val="22"/>
      <w:szCs w:val="20"/>
    </w:rPr>
  </w:style>
  <w:style w:type="character" w:customStyle="1" w:styleId="berschrift9Zchn">
    <w:name w:val="Überschrift 9 Zchn"/>
    <w:basedOn w:val="Absatz-Standardschriftart"/>
    <w:link w:val="berschrift9"/>
    <w:rsid w:val="00E97E0E"/>
    <w:rPr>
      <w:rFonts w:ascii="Verdana" w:eastAsia="Times New Roman" w:hAnsi="Verdana" w:cs="Times New Roman"/>
      <w:sz w:val="22"/>
      <w:szCs w:val="20"/>
    </w:rPr>
  </w:style>
  <w:style w:type="paragraph" w:styleId="KeinLeerraum">
    <w:name w:val="No Spacing"/>
    <w:uiPriority w:val="1"/>
    <w:qFormat/>
    <w:rsid w:val="00E97E0E"/>
    <w:rPr>
      <w:rFonts w:eastAsiaTheme="minorHAns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E97E0E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E97E0E"/>
    <w:rPr>
      <w:rFonts w:ascii="Clan Offc Book" w:eastAsia="Times New Roman" w:hAnsi="Clan Offc Book" w:cs="Times New Roman"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6A01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HRU_Mündliche_Abiturprüfung_Maske_20240523.dotx</Template>
  <TotalTime>0</TotalTime>
  <Pages>7</Pages>
  <Words>637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Frau Maren John</dc:creator>
  <cp:keywords/>
  <dc:description/>
  <cp:lastModifiedBy>Maren John</cp:lastModifiedBy>
  <cp:revision>3</cp:revision>
  <cp:lastPrinted>2024-05-23T17:59:00Z</cp:lastPrinted>
  <dcterms:created xsi:type="dcterms:W3CDTF">2024-05-23T17:59:00Z</dcterms:created>
  <dcterms:modified xsi:type="dcterms:W3CDTF">2024-05-23T17:59:00Z</dcterms:modified>
</cp:coreProperties>
</file>